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80" w:rsidRPr="002254BE" w:rsidRDefault="003A0580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0580" w:rsidRPr="002254BE" w:rsidRDefault="003A0580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C5C" w:rsidRDefault="00385C5C" w:rsidP="00AB3AF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3A0580" w:rsidRPr="002254BE" w:rsidRDefault="00AB3AFE" w:rsidP="00AB3AF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2254BE">
        <w:rPr>
          <w:rFonts w:ascii="Times New Roman" w:hAnsi="Times New Roman"/>
          <w:b/>
          <w:sz w:val="24"/>
          <w:szCs w:val="24"/>
        </w:rPr>
        <w:t>UMOWA SZKOLENIOWA UCZESTNICTWA W PROJEKCIE</w:t>
      </w:r>
    </w:p>
    <w:p w:rsidR="00AB3AFE" w:rsidRDefault="00AB3AFE" w:rsidP="00AB3AF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2254BE">
        <w:rPr>
          <w:rFonts w:ascii="Times New Roman" w:hAnsi="Times New Roman"/>
          <w:b/>
          <w:sz w:val="24"/>
          <w:szCs w:val="24"/>
        </w:rPr>
        <w:t>„E-OBYWATEL NOWE UMIEJĘTNOŚCI CYFROWE”</w:t>
      </w:r>
    </w:p>
    <w:p w:rsidR="00E16FCF" w:rsidRPr="002254BE" w:rsidRDefault="00E16FCF" w:rsidP="00AB3AF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nr EOB/</w:t>
      </w:r>
      <w:r w:rsidR="007648B6">
        <w:rPr>
          <w:rFonts w:ascii="Times New Roman" w:hAnsi="Times New Roman"/>
          <w:b/>
          <w:sz w:val="24"/>
          <w:szCs w:val="24"/>
        </w:rPr>
        <w:t>…</w:t>
      </w:r>
      <w:r w:rsidR="003A7223">
        <w:rPr>
          <w:rFonts w:ascii="Times New Roman" w:hAnsi="Times New Roman"/>
          <w:b/>
          <w:sz w:val="24"/>
          <w:szCs w:val="24"/>
        </w:rPr>
        <w:t>.</w:t>
      </w:r>
      <w:r w:rsidR="007648B6">
        <w:rPr>
          <w:rFonts w:ascii="Times New Roman" w:hAnsi="Times New Roman"/>
          <w:b/>
          <w:sz w:val="24"/>
          <w:szCs w:val="24"/>
        </w:rPr>
        <w:t>…</w:t>
      </w:r>
      <w:r>
        <w:rPr>
          <w:rFonts w:ascii="Times New Roman" w:hAnsi="Times New Roman"/>
          <w:b/>
          <w:sz w:val="24"/>
          <w:szCs w:val="24"/>
        </w:rPr>
        <w:t>/</w:t>
      </w:r>
      <w:r w:rsidR="007648B6">
        <w:rPr>
          <w:rFonts w:ascii="Times New Roman" w:hAnsi="Times New Roman"/>
          <w:b/>
          <w:sz w:val="24"/>
          <w:szCs w:val="24"/>
        </w:rPr>
        <w:t>…………..</w:t>
      </w:r>
      <w:r w:rsidR="00385C5C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/</w:t>
      </w:r>
      <w:r w:rsidR="00450172">
        <w:rPr>
          <w:rFonts w:ascii="Times New Roman" w:hAnsi="Times New Roman"/>
          <w:b/>
          <w:sz w:val="24"/>
          <w:szCs w:val="24"/>
        </w:rPr>
        <w:t>POD</w:t>
      </w:r>
      <w:r w:rsidR="003A7223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>201</w:t>
      </w:r>
      <w:r w:rsidR="00620273">
        <w:rPr>
          <w:rFonts w:ascii="Times New Roman" w:hAnsi="Times New Roman"/>
          <w:b/>
          <w:sz w:val="24"/>
          <w:szCs w:val="24"/>
        </w:rPr>
        <w:t>8</w:t>
      </w:r>
      <w:bookmarkStart w:id="0" w:name="_GoBack"/>
      <w:bookmarkEnd w:id="0"/>
    </w:p>
    <w:p w:rsidR="00AB3AFE" w:rsidRPr="002254BE" w:rsidRDefault="00AB3AFE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3AFE" w:rsidRPr="002254BE" w:rsidRDefault="00AB3AFE" w:rsidP="00AB3A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>realizowan</w:t>
      </w:r>
      <w:r w:rsidR="007A021A">
        <w:rPr>
          <w:rFonts w:ascii="Times New Roman" w:hAnsi="Times New Roman"/>
          <w:sz w:val="24"/>
          <w:szCs w:val="24"/>
        </w:rPr>
        <w:t>ym</w:t>
      </w:r>
      <w:r w:rsidRPr="002254BE">
        <w:rPr>
          <w:rFonts w:ascii="Times New Roman" w:hAnsi="Times New Roman"/>
          <w:sz w:val="24"/>
          <w:szCs w:val="24"/>
        </w:rPr>
        <w:t xml:space="preserve"> przez Krajową Izbę Gospodarczą </w:t>
      </w:r>
    </w:p>
    <w:p w:rsidR="00AB3AFE" w:rsidRPr="002254BE" w:rsidRDefault="00385C5C" w:rsidP="00AB3A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podstawie </w:t>
      </w:r>
      <w:r w:rsidR="00AB3AFE" w:rsidRPr="002254BE">
        <w:rPr>
          <w:rFonts w:ascii="Times New Roman" w:hAnsi="Times New Roman"/>
          <w:sz w:val="24"/>
          <w:szCs w:val="24"/>
        </w:rPr>
        <w:t xml:space="preserve">umowy </w:t>
      </w:r>
      <w:r>
        <w:rPr>
          <w:rFonts w:ascii="Times New Roman" w:hAnsi="Times New Roman"/>
          <w:sz w:val="24"/>
          <w:szCs w:val="24"/>
        </w:rPr>
        <w:t xml:space="preserve">nr </w:t>
      </w:r>
      <w:r w:rsidR="00AB3AFE" w:rsidRPr="002254BE">
        <w:rPr>
          <w:rFonts w:ascii="Times New Roman" w:hAnsi="Times New Roman"/>
          <w:sz w:val="24"/>
          <w:szCs w:val="24"/>
        </w:rPr>
        <w:t>POPC.03.01.00</w:t>
      </w:r>
      <w:r>
        <w:rPr>
          <w:rFonts w:ascii="Times New Roman" w:hAnsi="Times New Roman"/>
          <w:sz w:val="24"/>
          <w:szCs w:val="24"/>
        </w:rPr>
        <w:t>-00-0005/16</w:t>
      </w:r>
      <w:r w:rsidR="00AB3AFE" w:rsidRPr="002254BE">
        <w:rPr>
          <w:rFonts w:ascii="Times New Roman" w:hAnsi="Times New Roman"/>
          <w:sz w:val="24"/>
          <w:szCs w:val="24"/>
        </w:rPr>
        <w:t xml:space="preserve"> </w:t>
      </w:r>
    </w:p>
    <w:p w:rsidR="00AB3AFE" w:rsidRPr="002254BE" w:rsidRDefault="00AB3AFE" w:rsidP="00AB3A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współfinansowanego ze środków Unii Europejskiej </w:t>
      </w:r>
      <w:r w:rsidR="002254BE" w:rsidRPr="002254BE">
        <w:rPr>
          <w:rFonts w:ascii="Times New Roman" w:hAnsi="Times New Roman"/>
          <w:sz w:val="24"/>
          <w:szCs w:val="24"/>
        </w:rPr>
        <w:br/>
      </w:r>
      <w:r w:rsidRPr="002254BE">
        <w:rPr>
          <w:rFonts w:ascii="Times New Roman" w:hAnsi="Times New Roman"/>
          <w:sz w:val="24"/>
          <w:szCs w:val="24"/>
        </w:rPr>
        <w:t xml:space="preserve">w ramach </w:t>
      </w:r>
      <w:r w:rsidR="002254BE" w:rsidRPr="002254BE">
        <w:rPr>
          <w:rFonts w:ascii="Times New Roman" w:hAnsi="Times New Roman"/>
          <w:sz w:val="24"/>
          <w:szCs w:val="24"/>
        </w:rPr>
        <w:t>Europejskiego Funduszu Rozwoju Regionalnego</w:t>
      </w:r>
    </w:p>
    <w:p w:rsidR="00AB3AFE" w:rsidRPr="002254BE" w:rsidRDefault="00AB3AFE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C5C" w:rsidRDefault="00385C5C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A0580" w:rsidRPr="002254BE" w:rsidRDefault="00AB3AFE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zawarta w dniu ……………… roku w </w:t>
      </w:r>
      <w:r w:rsidR="002254BE" w:rsidRPr="002254BE">
        <w:rPr>
          <w:rFonts w:ascii="Times New Roman" w:hAnsi="Times New Roman"/>
          <w:sz w:val="24"/>
          <w:szCs w:val="24"/>
        </w:rPr>
        <w:t>…………………………. ……………….</w:t>
      </w:r>
      <w:r w:rsidRPr="002254BE">
        <w:rPr>
          <w:rFonts w:ascii="Times New Roman" w:hAnsi="Times New Roman"/>
          <w:sz w:val="24"/>
          <w:szCs w:val="24"/>
        </w:rPr>
        <w:t>pomiędzy:</w:t>
      </w:r>
    </w:p>
    <w:p w:rsidR="002254BE" w:rsidRPr="002254BE" w:rsidRDefault="002254BE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pStyle w:val="Default"/>
        <w:rPr>
          <w:rFonts w:ascii="Times New Roman" w:hAnsi="Times New Roman" w:cs="Times New Roman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 Krajową Izbą Gospodarczą w Warszawie (00-074), przy ul. Trębackiej 4, reprezentowaną przez: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 Pana </w:t>
      </w:r>
      <w:r w:rsidRPr="002254BE">
        <w:rPr>
          <w:rFonts w:ascii="Times New Roman" w:hAnsi="Times New Roman"/>
          <w:b/>
          <w:bCs/>
          <w:sz w:val="24"/>
          <w:szCs w:val="24"/>
        </w:rPr>
        <w:t xml:space="preserve">Marka Kamińskiego </w:t>
      </w:r>
      <w:r w:rsidRPr="002254BE">
        <w:rPr>
          <w:rFonts w:ascii="Times New Roman" w:hAnsi="Times New Roman"/>
          <w:sz w:val="24"/>
          <w:szCs w:val="24"/>
        </w:rPr>
        <w:t>– Zastępcę Dyrektora Generalnego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 Pana </w:t>
      </w:r>
      <w:r w:rsidRPr="002254BE">
        <w:rPr>
          <w:rFonts w:ascii="Times New Roman" w:hAnsi="Times New Roman"/>
          <w:b/>
          <w:bCs/>
          <w:sz w:val="24"/>
          <w:szCs w:val="24"/>
        </w:rPr>
        <w:t xml:space="preserve">Jacka </w:t>
      </w:r>
      <w:proofErr w:type="spellStart"/>
      <w:r w:rsidRPr="002254BE">
        <w:rPr>
          <w:rFonts w:ascii="Times New Roman" w:hAnsi="Times New Roman"/>
          <w:b/>
          <w:bCs/>
          <w:sz w:val="24"/>
          <w:szCs w:val="24"/>
        </w:rPr>
        <w:t>Prześlakowskiego</w:t>
      </w:r>
      <w:proofErr w:type="spellEnd"/>
      <w:r w:rsidRPr="002254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54BE">
        <w:rPr>
          <w:rFonts w:ascii="Times New Roman" w:hAnsi="Times New Roman"/>
          <w:sz w:val="24"/>
          <w:szCs w:val="24"/>
        </w:rPr>
        <w:t>– Zastępcę Dyrektora Biura Projektów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 zwaną dalej </w:t>
      </w:r>
      <w:r w:rsidRPr="00122AE0">
        <w:rPr>
          <w:rFonts w:ascii="Times New Roman" w:hAnsi="Times New Roman"/>
          <w:b/>
          <w:sz w:val="24"/>
          <w:szCs w:val="24"/>
        </w:rPr>
        <w:t>Realizatorem Projektu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>a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pStyle w:val="Default"/>
        <w:rPr>
          <w:rFonts w:ascii="Times New Roman" w:hAnsi="Times New Roman" w:cs="Times New Roman"/>
        </w:rPr>
      </w:pPr>
      <w:r w:rsidRPr="002254BE">
        <w:rPr>
          <w:rFonts w:ascii="Times New Roman" w:hAnsi="Times New Roman" w:cs="Times New Roman"/>
        </w:rPr>
        <w:t>Panią/Panem</w:t>
      </w:r>
      <w:r>
        <w:rPr>
          <w:rFonts w:ascii="Times New Roman" w:hAnsi="Times New Roman" w:cs="Times New Roman"/>
        </w:rPr>
        <w:t xml:space="preserve"> …</w:t>
      </w:r>
      <w:r w:rsidRPr="002254BE">
        <w:rPr>
          <w:rFonts w:ascii="Times New Roman" w:hAnsi="Times New Roman" w:cs="Times New Roman"/>
        </w:rPr>
        <w:t>……………………………………………</w:t>
      </w:r>
      <w:r>
        <w:rPr>
          <w:rFonts w:ascii="Times New Roman" w:hAnsi="Times New Roman" w:cs="Times New Roman"/>
        </w:rPr>
        <w:t>…………………………………….</w:t>
      </w:r>
    </w:p>
    <w:p w:rsid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>Zamieszkałą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54BE">
        <w:rPr>
          <w:rFonts w:ascii="Times New Roman" w:hAnsi="Times New Roman"/>
          <w:sz w:val="24"/>
          <w:szCs w:val="24"/>
        </w:rPr>
        <w:t>(</w:t>
      </w:r>
      <w:proofErr w:type="spellStart"/>
      <w:r w:rsidRPr="002254BE">
        <w:rPr>
          <w:rFonts w:ascii="Times New Roman" w:hAnsi="Times New Roman"/>
          <w:sz w:val="24"/>
          <w:szCs w:val="24"/>
        </w:rPr>
        <w:t>ym</w:t>
      </w:r>
      <w:proofErr w:type="spellEnd"/>
      <w:r w:rsidRPr="002254BE">
        <w:rPr>
          <w:rFonts w:ascii="Times New Roman" w:hAnsi="Times New Roman"/>
          <w:sz w:val="24"/>
          <w:szCs w:val="24"/>
        </w:rPr>
        <w:t>) ……………………………………………………………………………….</w:t>
      </w:r>
    </w:p>
    <w:p w:rsidR="002254BE" w:rsidRPr="002254BE" w:rsidRDefault="002254BE" w:rsidP="002254BE">
      <w:pPr>
        <w:pStyle w:val="Default"/>
        <w:rPr>
          <w:rFonts w:ascii="Times New Roman" w:hAnsi="Times New Roman" w:cs="Times New Roman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Pr="002254BE">
        <w:rPr>
          <w:rFonts w:ascii="Times New Roman" w:hAnsi="Times New Roman"/>
          <w:sz w:val="24"/>
          <w:szCs w:val="24"/>
        </w:rPr>
        <w:t>egitymującą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ym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2254BE">
        <w:rPr>
          <w:rFonts w:ascii="Times New Roman" w:hAnsi="Times New Roman"/>
          <w:sz w:val="24"/>
          <w:szCs w:val="24"/>
        </w:rPr>
        <w:t xml:space="preserve"> się dowodem osobistym </w:t>
      </w:r>
      <w:r>
        <w:rPr>
          <w:rFonts w:ascii="Times New Roman" w:hAnsi="Times New Roman"/>
          <w:sz w:val="24"/>
          <w:szCs w:val="24"/>
        </w:rPr>
        <w:t xml:space="preserve">nr </w:t>
      </w:r>
      <w:r w:rsidRPr="002254BE">
        <w:rPr>
          <w:rFonts w:ascii="Times New Roman" w:hAnsi="Times New Roman"/>
          <w:sz w:val="24"/>
          <w:szCs w:val="24"/>
        </w:rPr>
        <w:t>……………………………..………………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>Nr PESEL ……………………</w:t>
      </w:r>
      <w:r>
        <w:rPr>
          <w:rFonts w:ascii="Times New Roman" w:hAnsi="Times New Roman"/>
          <w:sz w:val="24"/>
          <w:szCs w:val="24"/>
        </w:rPr>
        <w:t>……………, zwaną (</w:t>
      </w:r>
      <w:proofErr w:type="spellStart"/>
      <w:r>
        <w:rPr>
          <w:rFonts w:ascii="Times New Roman" w:hAnsi="Times New Roman"/>
          <w:sz w:val="24"/>
          <w:szCs w:val="24"/>
        </w:rPr>
        <w:t>ym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Pr="002254BE">
        <w:rPr>
          <w:rFonts w:ascii="Times New Roman" w:hAnsi="Times New Roman"/>
          <w:sz w:val="24"/>
          <w:szCs w:val="24"/>
        </w:rPr>
        <w:t xml:space="preserve"> </w:t>
      </w:r>
      <w:r w:rsidR="00122AE0">
        <w:rPr>
          <w:rFonts w:ascii="Times New Roman" w:hAnsi="Times New Roman"/>
          <w:sz w:val="24"/>
          <w:szCs w:val="24"/>
        </w:rPr>
        <w:t xml:space="preserve">dalej </w:t>
      </w:r>
      <w:r w:rsidR="00122AE0" w:rsidRPr="00122AE0">
        <w:rPr>
          <w:rFonts w:ascii="Times New Roman" w:hAnsi="Times New Roman"/>
          <w:b/>
          <w:sz w:val="24"/>
          <w:szCs w:val="24"/>
        </w:rPr>
        <w:t>„Uczestnikiem projektu”</w:t>
      </w:r>
    </w:p>
    <w:p w:rsidR="00AB3AFE" w:rsidRPr="002254BE" w:rsidRDefault="00AB3AFE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B3AFE" w:rsidRPr="002254BE" w:rsidRDefault="00AB3AFE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A0580" w:rsidRPr="00122AE0" w:rsidRDefault="00122AE0" w:rsidP="00122AE0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22AE0">
        <w:rPr>
          <w:rFonts w:ascii="Times New Roman" w:hAnsi="Times New Roman"/>
          <w:b/>
          <w:bCs/>
          <w:sz w:val="24"/>
          <w:szCs w:val="24"/>
        </w:rPr>
        <w:t>§ 1 Postanowienia ogólne</w:t>
      </w:r>
    </w:p>
    <w:p w:rsidR="00122AE0" w:rsidRPr="00122AE0" w:rsidRDefault="00122AE0" w:rsidP="00122AE0">
      <w:pPr>
        <w:spacing w:after="0" w:line="24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122AE0" w:rsidRPr="00122AE0" w:rsidRDefault="00122AE0" w:rsidP="00122AE0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22AE0">
        <w:rPr>
          <w:rFonts w:ascii="Times New Roman" w:hAnsi="Times New Roman"/>
          <w:sz w:val="24"/>
          <w:szCs w:val="24"/>
        </w:rPr>
        <w:t xml:space="preserve">Niniejszy dokument określa zasady, zakres i warunki uczestnictwa w projekcie pn. </w:t>
      </w:r>
      <w:r>
        <w:rPr>
          <w:rFonts w:ascii="Times New Roman" w:hAnsi="Times New Roman"/>
          <w:sz w:val="24"/>
          <w:szCs w:val="24"/>
        </w:rPr>
        <w:br/>
        <w:t xml:space="preserve">„E-obywatel nowe umiejętności cyfrowe” </w:t>
      </w:r>
      <w:r w:rsidRPr="00122AE0">
        <w:rPr>
          <w:rFonts w:ascii="Times New Roman" w:hAnsi="Times New Roman"/>
          <w:sz w:val="24"/>
          <w:szCs w:val="24"/>
        </w:rPr>
        <w:t xml:space="preserve">realizowanego w ramach Programu Operacyjnego </w:t>
      </w:r>
      <w:r>
        <w:rPr>
          <w:rFonts w:ascii="Times New Roman" w:hAnsi="Times New Roman"/>
          <w:sz w:val="24"/>
          <w:szCs w:val="24"/>
        </w:rPr>
        <w:t xml:space="preserve">Polska Cyfrowa </w:t>
      </w:r>
      <w:r w:rsidRPr="00122AE0">
        <w:rPr>
          <w:rFonts w:ascii="Times New Roman" w:hAnsi="Times New Roman"/>
          <w:sz w:val="24"/>
          <w:szCs w:val="24"/>
        </w:rPr>
        <w:t xml:space="preserve">na lata 2014-2020, oś priorytetowa </w:t>
      </w:r>
      <w:r w:rsidRPr="00122AE0">
        <w:rPr>
          <w:rFonts w:ascii="Times New Roman" w:hAnsi="Times New Roman"/>
          <w:bCs/>
          <w:sz w:val="24"/>
          <w:szCs w:val="24"/>
          <w:lang w:eastAsia="pl-PL"/>
        </w:rPr>
        <w:t>III Cyfrowe kompetencje społeczeństwa</w:t>
      </w:r>
      <w:r w:rsidRPr="00122AE0">
        <w:rPr>
          <w:rFonts w:ascii="Times New Roman" w:hAnsi="Times New Roman"/>
          <w:sz w:val="24"/>
          <w:szCs w:val="24"/>
        </w:rPr>
        <w:t xml:space="preserve"> </w:t>
      </w:r>
      <w:r w:rsidRPr="00122AE0">
        <w:rPr>
          <w:rFonts w:ascii="Times New Roman" w:hAnsi="Times New Roman"/>
          <w:bCs/>
          <w:sz w:val="24"/>
          <w:szCs w:val="24"/>
          <w:lang w:eastAsia="pl-PL"/>
        </w:rPr>
        <w:t>3.1 Działania szkoleniowe na rzecz rozwoju kompetencji cyfrowych</w:t>
      </w:r>
      <w:r w:rsidRPr="00122AE0">
        <w:rPr>
          <w:rFonts w:ascii="Times New Roman" w:hAnsi="Times New Roman"/>
          <w:sz w:val="24"/>
          <w:szCs w:val="24"/>
        </w:rPr>
        <w:t xml:space="preserve">, współfinansowanego ze środków Unii Europejskiej w ramach Europejskiego Funduszu </w:t>
      </w:r>
      <w:r>
        <w:rPr>
          <w:rFonts w:ascii="Times New Roman" w:hAnsi="Times New Roman"/>
          <w:sz w:val="24"/>
          <w:szCs w:val="24"/>
        </w:rPr>
        <w:t>Rozwoju Regionalnego</w:t>
      </w:r>
      <w:r w:rsidRPr="00122AE0">
        <w:rPr>
          <w:rFonts w:ascii="Times New Roman" w:hAnsi="Times New Roman"/>
          <w:sz w:val="24"/>
          <w:szCs w:val="24"/>
        </w:rPr>
        <w:t>.</w:t>
      </w:r>
    </w:p>
    <w:p w:rsidR="003A0580" w:rsidRPr="002254BE" w:rsidRDefault="003A0580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493" w:rsidRDefault="00DC7493" w:rsidP="009609DA">
      <w:pPr>
        <w:spacing w:after="0" w:line="24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AB3AFE" w:rsidRPr="009609DA" w:rsidRDefault="009609DA" w:rsidP="009609DA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§ 2 Definicje</w:t>
      </w:r>
    </w:p>
    <w:p w:rsidR="009609DA" w:rsidRPr="009609DA" w:rsidRDefault="009609DA" w:rsidP="009609D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9609DA" w:rsidRDefault="009609DA" w:rsidP="009609DA">
      <w:p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Użyte w niniejszej Umowie określenia oznaczają:</w:t>
      </w:r>
    </w:p>
    <w:p w:rsidR="00DC7493" w:rsidRDefault="00DC7493" w:rsidP="009609DA">
      <w:p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8F212E" w:rsidRDefault="008F212E" w:rsidP="009609DA">
      <w:p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8F212E" w:rsidRPr="008F212E" w:rsidRDefault="008F212E" w:rsidP="008F212E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8F212E" w:rsidRPr="008F212E" w:rsidRDefault="008F212E" w:rsidP="008F212E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  <w:r w:rsidRPr="008F212E">
        <w:rPr>
          <w:rFonts w:ascii="Calibri" w:hAnsi="Calibri" w:cs="Calibri"/>
          <w:color w:val="000000"/>
          <w:sz w:val="24"/>
          <w:szCs w:val="24"/>
          <w:lang w:eastAsia="pl-PL"/>
        </w:rPr>
        <w:t xml:space="preserve"> </w:t>
      </w:r>
    </w:p>
    <w:p w:rsidR="0056639C" w:rsidRDefault="008F212E" w:rsidP="0056639C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F212E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projekt pn.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„E-obywatel nowe umiejętności cyfrowe”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realizowany </w:t>
      </w:r>
      <w:r w:rsidR="00DC7493"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>w Partnerstwie przez Krajową Izbę Gospodarczą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>, Fundację Edukacyjne Centrum Doskonalenia, Fundacj</w:t>
      </w:r>
      <w:r w:rsidR="00450172">
        <w:rPr>
          <w:rFonts w:ascii="Times New Roman" w:hAnsi="Times New Roman"/>
          <w:color w:val="000000"/>
          <w:sz w:val="24"/>
          <w:szCs w:val="24"/>
          <w:lang w:eastAsia="pl-PL"/>
        </w:rPr>
        <w:t>ę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Progres oraz Oddział Wojewódzki Związku Ochotniczych Straży Pożarnych RP Województwa Pomorskiego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, w ramach Programu Operacyjnego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Polska Cyfrowa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 lata 2014-2020, </w:t>
      </w:r>
      <w:r w:rsidR="0056639C" w:rsidRPr="0056639C">
        <w:rPr>
          <w:rFonts w:ascii="Times New Roman" w:hAnsi="Times New Roman"/>
          <w:sz w:val="24"/>
          <w:szCs w:val="24"/>
        </w:rPr>
        <w:t xml:space="preserve">oś priorytetowa </w:t>
      </w:r>
      <w:r w:rsidR="0056639C" w:rsidRPr="0056639C">
        <w:rPr>
          <w:rFonts w:ascii="Times New Roman" w:hAnsi="Times New Roman"/>
          <w:bCs/>
          <w:sz w:val="24"/>
          <w:szCs w:val="24"/>
          <w:lang w:eastAsia="pl-PL"/>
        </w:rPr>
        <w:t>III Cyfrowe kompetencje społeczeństwa</w:t>
      </w:r>
      <w:r w:rsidR="0056639C" w:rsidRPr="0056639C">
        <w:rPr>
          <w:rFonts w:ascii="Times New Roman" w:hAnsi="Times New Roman"/>
          <w:sz w:val="24"/>
          <w:szCs w:val="24"/>
        </w:rPr>
        <w:t xml:space="preserve"> </w:t>
      </w:r>
      <w:r w:rsidR="0056639C" w:rsidRPr="0056639C">
        <w:rPr>
          <w:rFonts w:ascii="Times New Roman" w:hAnsi="Times New Roman"/>
          <w:bCs/>
          <w:sz w:val="24"/>
          <w:szCs w:val="24"/>
          <w:lang w:eastAsia="pl-PL"/>
        </w:rPr>
        <w:t>3.1 Działania szkoleniowe na rzecz rozwoju kompetencji cyfrowych</w:t>
      </w:r>
      <w:r w:rsidR="0056639C" w:rsidRPr="0056639C">
        <w:rPr>
          <w:rFonts w:ascii="Times New Roman" w:hAnsi="Times New Roman"/>
          <w:sz w:val="24"/>
          <w:szCs w:val="24"/>
        </w:rPr>
        <w:t>, współfinansowanego ze środków Unii Europejskiej w ramach Europejskiego Funduszu Rozwoju Regionalnego.</w:t>
      </w:r>
      <w:r w:rsidR="0056639C">
        <w:rPr>
          <w:rFonts w:ascii="Times New Roman" w:hAnsi="Times New Roman"/>
          <w:sz w:val="24"/>
          <w:szCs w:val="24"/>
        </w:rPr>
        <w:t xml:space="preserve"> </w:t>
      </w:r>
    </w:p>
    <w:p w:rsidR="0056639C" w:rsidRDefault="0056639C" w:rsidP="0056639C">
      <w:pPr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</w:p>
    <w:p w:rsidR="0056639C" w:rsidRPr="0056639C" w:rsidRDefault="0056639C" w:rsidP="005663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Realizator projektu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Krajowa Izba Gospodarcza z siedzibą w Warszawie,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ul. Trębacka 4, NIP 5260001708, REGON 006210187. </w:t>
      </w:r>
    </w:p>
    <w:p w:rsidR="0056639C" w:rsidRPr="0056639C" w:rsidRDefault="0056639C" w:rsidP="0056639C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56639C" w:rsidRPr="0056639C" w:rsidRDefault="0056639C" w:rsidP="005663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Uczestnik projektu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>–</w:t>
      </w:r>
      <w:r w:rsidR="00510A0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osoba, która z własnej inicjatywy przystępuje do </w:t>
      </w: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Projektu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oraz spełnia wymagania zawarte w </w:t>
      </w: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Regulaminie </w:t>
      </w:r>
    </w:p>
    <w:p w:rsidR="00BF6C98" w:rsidRPr="00BF6C98" w:rsidRDefault="00BF6C98" w:rsidP="00BF6C9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BF6C98" w:rsidRPr="00BF6C98" w:rsidRDefault="00BF6C98" w:rsidP="00F53A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Szkolenie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Szkolenie </w:t>
      </w:r>
      <w:r w:rsidR="0045017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 poziomie podstawowym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realizowane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ramach 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Projektu </w:t>
      </w:r>
      <w:r w:rsidR="00AA638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br/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obszarze </w:t>
      </w:r>
      <w:r w:rsid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kompetencji cyfrowych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prowadzących do uzyskania </w:t>
      </w:r>
      <w:r w:rsidR="003D0CD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kompetencji cyfrowych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przez 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Uczestni</w:t>
      </w:r>
      <w:r w:rsid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ka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projektu</w:t>
      </w:r>
      <w:r w:rsid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. </w:t>
      </w:r>
      <w:r w:rsidR="00F53AB0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Wykaz szkoleń stanowi </w:t>
      </w:r>
      <w:r w:rsidR="00F53AB0" w:rsidRPr="00F53AB0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Załącznik nr </w:t>
      </w:r>
      <w:r w:rsidR="00E949C3">
        <w:rPr>
          <w:rFonts w:ascii="Times New Roman" w:hAnsi="Times New Roman"/>
          <w:bCs/>
          <w:color w:val="000000"/>
          <w:sz w:val="24"/>
          <w:szCs w:val="24"/>
          <w:lang w:eastAsia="pl-PL"/>
        </w:rPr>
        <w:t>4</w:t>
      </w:r>
    </w:p>
    <w:p w:rsidR="00F53AB0" w:rsidRPr="00F53AB0" w:rsidRDefault="00F53AB0" w:rsidP="00F53AB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F53AB0" w:rsidRPr="004E55FC" w:rsidRDefault="00F53AB0" w:rsidP="00D81F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color w:val="000000"/>
          <w:sz w:val="24"/>
          <w:szCs w:val="24"/>
          <w:lang w:eastAsia="pl-PL"/>
        </w:rPr>
      </w:pP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Portal Projektu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portal informacyjno-rekrutacyjny </w:t>
      </w: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Projektu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dostępny pod adresem: </w:t>
      </w:r>
      <w:r w:rsidR="004E55FC">
        <w:rPr>
          <w:rFonts w:ascii="Times New Roman" w:hAnsi="Times New Roman"/>
          <w:color w:val="000000"/>
          <w:sz w:val="24"/>
          <w:szCs w:val="24"/>
          <w:lang w:eastAsia="pl-PL"/>
        </w:rPr>
        <w:t>www.</w:t>
      </w:r>
      <w:r w:rsidRPr="00DC7493">
        <w:rPr>
          <w:rFonts w:ascii="Times New Roman" w:hAnsi="Times New Roman"/>
          <w:color w:val="000000"/>
          <w:sz w:val="24"/>
          <w:szCs w:val="24"/>
          <w:lang w:eastAsia="pl-PL"/>
        </w:rPr>
        <w:t>eobywatel.kig.pl</w:t>
      </w: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D81F96" w:rsidRPr="00D81F96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oraz </w:t>
      </w:r>
      <w:r w:rsidR="00247F0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portal </w:t>
      </w:r>
      <w:r w:rsidR="00D81F96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edukacyjny </w:t>
      </w:r>
      <w:r w:rsidR="00D81F96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Projektu</w:t>
      </w:r>
      <w:r w:rsidR="00D81F96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dostępny pod adresem: </w:t>
      </w:r>
      <w:r w:rsidR="00D81F96">
        <w:rPr>
          <w:rFonts w:ascii="Times New Roman" w:hAnsi="Times New Roman"/>
          <w:bCs/>
          <w:color w:val="000000"/>
          <w:sz w:val="24"/>
          <w:szCs w:val="24"/>
          <w:lang w:eastAsia="pl-PL"/>
        </w:rPr>
        <w:br/>
      </w:r>
      <w:r w:rsidR="00D81F96" w:rsidRPr="00D81F96">
        <w:rPr>
          <w:rFonts w:ascii="Times New Roman" w:hAnsi="Times New Roman"/>
          <w:bCs/>
          <w:color w:val="000000"/>
          <w:sz w:val="24"/>
          <w:szCs w:val="24"/>
          <w:lang w:eastAsia="pl-PL"/>
        </w:rPr>
        <w:t>https://e-obywatel.eduportal.pl</w:t>
      </w:r>
    </w:p>
    <w:p w:rsidR="00F53AB0" w:rsidRDefault="00F53AB0" w:rsidP="00F53AB0">
      <w:pPr>
        <w:autoSpaceDE w:val="0"/>
        <w:autoSpaceDN w:val="0"/>
        <w:adjustRightInd w:val="0"/>
        <w:spacing w:after="0" w:line="240" w:lineRule="auto"/>
        <w:ind w:left="284" w:firstLine="0"/>
        <w:jc w:val="left"/>
        <w:rPr>
          <w:rFonts w:ascii="Times New Roman" w:hAnsi="Times New Roman"/>
          <w:sz w:val="24"/>
          <w:szCs w:val="24"/>
        </w:rPr>
      </w:pPr>
    </w:p>
    <w:p w:rsidR="00F53AB0" w:rsidRPr="00DC7493" w:rsidRDefault="00F53AB0" w:rsidP="00DC74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Regulamin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>–Regulamin rekrutacji uczestni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ków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w ramach projektu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„E-obywatel nowe umiejętności cyfrowe”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dostępy do pobrania </w:t>
      </w:r>
      <w:r w:rsidR="00DC749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Biurze Projektu i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 </w:t>
      </w:r>
      <w:r w:rsidRPr="00DC7493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Portalu Projektu </w:t>
      </w:r>
    </w:p>
    <w:p w:rsidR="00F53AB0" w:rsidRPr="00F53AB0" w:rsidRDefault="00F53AB0" w:rsidP="00F53AB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F53AB0" w:rsidRPr="00F53AB0" w:rsidRDefault="00F53AB0" w:rsidP="00F53A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Umowa -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niniejsza Umowa </w:t>
      </w:r>
    </w:p>
    <w:p w:rsidR="00F53AB0" w:rsidRPr="00F53AB0" w:rsidRDefault="00F53AB0" w:rsidP="00F53AB0">
      <w:pPr>
        <w:autoSpaceDE w:val="0"/>
        <w:autoSpaceDN w:val="0"/>
        <w:adjustRightInd w:val="0"/>
        <w:spacing w:after="0" w:line="240" w:lineRule="auto"/>
        <w:ind w:left="284" w:firstLine="0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F53AB0" w:rsidRDefault="00F53AB0" w:rsidP="00F53AB0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F53AB0" w:rsidRPr="00E34112" w:rsidRDefault="00F53AB0" w:rsidP="00F53AB0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E3411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r w:rsidR="00CA0FF5" w:rsidRPr="00E3411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3</w:t>
      </w:r>
      <w:r w:rsidRPr="00E3411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CA0FF5" w:rsidRPr="00E34112">
        <w:rPr>
          <w:rFonts w:ascii="Times New Roman" w:hAnsi="Times New Roman"/>
          <w:b/>
          <w:bCs/>
          <w:sz w:val="23"/>
          <w:szCs w:val="23"/>
        </w:rPr>
        <w:t>Oświadczenia Uczestnik</w:t>
      </w:r>
      <w:r w:rsidR="008D27A3" w:rsidRPr="00E34112">
        <w:rPr>
          <w:rFonts w:ascii="Times New Roman" w:hAnsi="Times New Roman"/>
          <w:b/>
          <w:bCs/>
          <w:sz w:val="23"/>
          <w:szCs w:val="23"/>
        </w:rPr>
        <w:t>a</w:t>
      </w:r>
      <w:r w:rsidR="00CA0FF5" w:rsidRPr="00E34112">
        <w:rPr>
          <w:rFonts w:ascii="Times New Roman" w:hAnsi="Times New Roman"/>
          <w:b/>
          <w:bCs/>
          <w:sz w:val="23"/>
          <w:szCs w:val="23"/>
        </w:rPr>
        <w:t xml:space="preserve"> Projektu</w:t>
      </w:r>
    </w:p>
    <w:p w:rsidR="008D27A3" w:rsidRDefault="008D27A3" w:rsidP="00F53AB0">
      <w:pPr>
        <w:spacing w:after="0" w:line="240" w:lineRule="auto"/>
        <w:ind w:left="0" w:firstLine="0"/>
        <w:jc w:val="center"/>
        <w:rPr>
          <w:b/>
          <w:bCs/>
          <w:sz w:val="23"/>
          <w:szCs w:val="23"/>
        </w:rPr>
      </w:pPr>
    </w:p>
    <w:p w:rsidR="008D27A3" w:rsidRPr="008D27A3" w:rsidRDefault="008D27A3" w:rsidP="008D27A3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8D27A3" w:rsidRPr="00510A09" w:rsidRDefault="008D27A3" w:rsidP="00E16FC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8D27A3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Uczestnik projektu </w:t>
      </w:r>
      <w:r w:rsidRPr="008D27A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wyraża wolę uczestnictwa w </w:t>
      </w:r>
      <w:r w:rsidRPr="008D27A3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Projekcie </w:t>
      </w:r>
      <w:r w:rsidRPr="008D27A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z własnej inicjatywy. </w:t>
      </w:r>
    </w:p>
    <w:p w:rsidR="00510A09" w:rsidRDefault="00510A09" w:rsidP="007648B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10A09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Uczestnik projektu </w:t>
      </w:r>
      <w:r w:rsidRPr="00510A0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oświadcza, że spełnia kryteria kwalifikowalności, uprawniające </w:t>
      </w:r>
      <w:r w:rsidR="00E16FCF">
        <w:rPr>
          <w:rFonts w:ascii="Times New Roman" w:hAnsi="Times New Roman"/>
          <w:color w:val="000000"/>
          <w:sz w:val="24"/>
          <w:szCs w:val="24"/>
          <w:lang w:eastAsia="pl-PL"/>
        </w:rPr>
        <w:t>go</w:t>
      </w:r>
      <w:r w:rsidRPr="00510A0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 udziału w realizowanym Projekcie, tj. oświadcza że:</w:t>
      </w:r>
    </w:p>
    <w:p w:rsidR="00E16FCF" w:rsidRPr="00E16FCF" w:rsidRDefault="00E16FCF" w:rsidP="00E16FC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j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est osobą w wieku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18 lat i 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>powyżej</w:t>
      </w:r>
      <w:r w:rsidR="00E34112">
        <w:rPr>
          <w:rFonts w:ascii="Times New Roman" w:hAnsi="Times New Roman"/>
          <w:color w:val="000000"/>
          <w:sz w:val="24"/>
          <w:szCs w:val="24"/>
          <w:lang w:eastAsia="pl-PL"/>
        </w:rPr>
        <w:t>;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E16FCF" w:rsidRPr="00E16FCF" w:rsidRDefault="00E16FCF" w:rsidP="00E16FC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zamieszkuje na obszarze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gminy biorącej udział w Projekcie 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rozumieniu przepisów Kodeksu Cywilnego (miejscem zamieszkania osoby fizycznej jest miejscowość,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>w której osoba ta przebywa z zamiarem stałego pobytu)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; lista g</w:t>
      </w:r>
      <w:r w:rsidR="00E34112">
        <w:rPr>
          <w:rFonts w:ascii="Times New Roman" w:hAnsi="Times New Roman"/>
          <w:color w:val="00000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in biorących udział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  <w:t xml:space="preserve">w projekcie stanowi Załącznik nr </w:t>
      </w:r>
      <w:r w:rsidR="00E949C3">
        <w:rPr>
          <w:rFonts w:ascii="Times New Roman" w:hAnsi="Times New Roman"/>
          <w:color w:val="000000"/>
          <w:sz w:val="24"/>
          <w:szCs w:val="24"/>
          <w:lang w:eastAsia="pl-PL"/>
        </w:rPr>
        <w:t>5</w:t>
      </w:r>
      <w:r w:rsidR="00E34112">
        <w:rPr>
          <w:rFonts w:ascii="Times New Roman" w:hAnsi="Times New Roman"/>
          <w:color w:val="000000"/>
          <w:sz w:val="24"/>
          <w:szCs w:val="24"/>
          <w:lang w:eastAsia="pl-PL"/>
        </w:rPr>
        <w:t>;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E16FCF" w:rsidRDefault="00E16FCF" w:rsidP="00E16FC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>z własnej inicjatywy jest zainteresowan</w:t>
      </w:r>
      <w:r w:rsidR="0075350F">
        <w:rPr>
          <w:rFonts w:ascii="Times New Roman" w:hAnsi="Times New Roman"/>
          <w:color w:val="000000"/>
          <w:sz w:val="24"/>
          <w:szCs w:val="24"/>
          <w:lang w:eastAsia="pl-PL"/>
        </w:rPr>
        <w:t>y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nabyciem, uzupełnieniem lub podwyższeniem umiejętności i kompetencji w obszarach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kompetencji cyfrowych</w:t>
      </w:r>
      <w:r w:rsidR="007648B6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:rsidR="00E34112" w:rsidRPr="00E34112" w:rsidRDefault="00E34112" w:rsidP="00E3411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Uczestnik projektu oświadcza, że dane podane przez niego w załącznikach do niniejszej umowy są prawdziwe i zobowiązuje się do bezzwłocznego informowania Realizatora projektu o każdej ich zmianie. Uczestnik oświadcza, że został pouczony </w:t>
      </w:r>
      <w:r w:rsidR="007648B6"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o odpowiedzialności karnej za składanie oświadczeń niezgodnych z prawdą.</w:t>
      </w:r>
    </w:p>
    <w:p w:rsidR="00E34112" w:rsidRPr="00E16FCF" w:rsidRDefault="00E34112" w:rsidP="00E3411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34112">
        <w:rPr>
          <w:rFonts w:ascii="Times New Roman" w:hAnsi="Times New Roman"/>
          <w:bCs/>
          <w:color w:val="000000"/>
          <w:sz w:val="24"/>
          <w:szCs w:val="24"/>
          <w:lang w:eastAsia="pl-PL"/>
        </w:rPr>
        <w:t>Uczestni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k</w:t>
      </w:r>
      <w:r w:rsidRPr="00E34112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projektu </w:t>
      </w:r>
      <w:r w:rsidRPr="00E34112">
        <w:rPr>
          <w:rFonts w:ascii="Times New Roman" w:hAnsi="Times New Roman"/>
          <w:color w:val="000000"/>
          <w:sz w:val="24"/>
          <w:szCs w:val="24"/>
          <w:lang w:eastAsia="pl-PL"/>
        </w:rPr>
        <w:t>oświadcza, że został poinformowan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y</w:t>
      </w:r>
      <w:r w:rsidRPr="00E3411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o współfinansowaniu </w:t>
      </w:r>
      <w:r w:rsidRPr="00E34112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Projektu </w:t>
      </w:r>
      <w:r w:rsidRPr="00E3411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przez Unię Europejską w ramach środków Europejskiego Funduszu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Rozwoju Regionalnego</w:t>
      </w:r>
      <w:r w:rsidRPr="00E3411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. </w:t>
      </w:r>
    </w:p>
    <w:p w:rsidR="00E16FCF" w:rsidRPr="00510A09" w:rsidRDefault="00E16FCF" w:rsidP="00E16FCF">
      <w:pPr>
        <w:autoSpaceDE w:val="0"/>
        <w:autoSpaceDN w:val="0"/>
        <w:adjustRightInd w:val="0"/>
        <w:spacing w:after="0" w:line="240" w:lineRule="auto"/>
        <w:ind w:left="1440" w:firstLine="0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3D0CDC" w:rsidRDefault="003D0CDC" w:rsidP="00E34112">
      <w:pPr>
        <w:autoSpaceDE w:val="0"/>
        <w:autoSpaceDN w:val="0"/>
        <w:adjustRightInd w:val="0"/>
        <w:spacing w:after="0" w:line="240" w:lineRule="auto"/>
        <w:ind w:left="36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27A3" w:rsidRPr="008D27A3" w:rsidRDefault="00E34112" w:rsidP="00E34112">
      <w:pPr>
        <w:autoSpaceDE w:val="0"/>
        <w:autoSpaceDN w:val="0"/>
        <w:adjustRightInd w:val="0"/>
        <w:spacing w:after="0" w:line="240" w:lineRule="auto"/>
        <w:ind w:left="360" w:firstLine="0"/>
        <w:jc w:val="center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34112">
        <w:rPr>
          <w:rFonts w:ascii="Times New Roman" w:hAnsi="Times New Roman"/>
          <w:b/>
          <w:bCs/>
          <w:sz w:val="24"/>
          <w:szCs w:val="24"/>
        </w:rPr>
        <w:t>§ 4 Przedmiot Umowy</w:t>
      </w:r>
    </w:p>
    <w:p w:rsidR="008D27A3" w:rsidRPr="00510A09" w:rsidRDefault="008D27A3" w:rsidP="00510A09">
      <w:p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</w:p>
    <w:p w:rsidR="00F53AB0" w:rsidRDefault="003D0CDC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Przedmiotem niniejszej umowy jest udział Uczestnika w Projekcie polegający na udziale </w:t>
      </w:r>
      <w:r w:rsidR="007648B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w szkoleniach </w:t>
      </w:r>
      <w:r w:rsidR="00AA638C">
        <w:rPr>
          <w:rFonts w:ascii="Times New Roman" w:hAnsi="Times New Roman"/>
          <w:sz w:val="24"/>
          <w:szCs w:val="24"/>
        </w:rPr>
        <w:t xml:space="preserve">na poziomie podstawowym </w:t>
      </w:r>
      <w:r w:rsidR="004674F1">
        <w:rPr>
          <w:rFonts w:ascii="Times New Roman" w:hAnsi="Times New Roman"/>
          <w:sz w:val="24"/>
          <w:szCs w:val="24"/>
        </w:rPr>
        <w:t xml:space="preserve">wybranych przez Uczestnika zgodnie z Załącznikiem nr </w:t>
      </w:r>
      <w:r w:rsidR="00E949C3">
        <w:rPr>
          <w:rFonts w:ascii="Times New Roman" w:hAnsi="Times New Roman"/>
          <w:sz w:val="24"/>
          <w:szCs w:val="24"/>
        </w:rPr>
        <w:t>4</w:t>
      </w:r>
      <w:r w:rsidR="004674F1">
        <w:rPr>
          <w:rFonts w:ascii="Times New Roman" w:hAnsi="Times New Roman"/>
          <w:sz w:val="24"/>
          <w:szCs w:val="24"/>
        </w:rPr>
        <w:t>.</w:t>
      </w:r>
    </w:p>
    <w:p w:rsidR="004674F1" w:rsidRDefault="004674F1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Uczestnik został zakwalifikowany do udziału w projekcie </w:t>
      </w:r>
      <w:r w:rsidR="00E949C3">
        <w:rPr>
          <w:rFonts w:ascii="Times New Roman" w:hAnsi="Times New Roman"/>
          <w:sz w:val="24"/>
          <w:szCs w:val="24"/>
        </w:rPr>
        <w:t xml:space="preserve">na podstawie przekazanego Realizatorowi projektu Formularza zgłoszeniowego (Załącznik nr 1), </w:t>
      </w:r>
      <w:r>
        <w:rPr>
          <w:rFonts w:ascii="Times New Roman" w:hAnsi="Times New Roman"/>
          <w:sz w:val="24"/>
          <w:szCs w:val="24"/>
        </w:rPr>
        <w:t>zgodnie z kryteriami określonymi w Regulaminie Rekrutacji</w:t>
      </w:r>
      <w:r w:rsidR="00AA638C">
        <w:rPr>
          <w:rFonts w:ascii="Times New Roman" w:hAnsi="Times New Roman"/>
          <w:sz w:val="24"/>
          <w:szCs w:val="24"/>
        </w:rPr>
        <w:t>.</w:t>
      </w:r>
      <w:r w:rsidR="00E949C3">
        <w:rPr>
          <w:rFonts w:ascii="Times New Roman" w:hAnsi="Times New Roman"/>
          <w:sz w:val="24"/>
          <w:szCs w:val="24"/>
        </w:rPr>
        <w:t xml:space="preserve"> </w:t>
      </w:r>
    </w:p>
    <w:p w:rsidR="004674F1" w:rsidRPr="004674F1" w:rsidRDefault="004674F1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4674F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Realizator Projektu zobowiązuje się do zorganizowania dla Uczestnika projektu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szkoleń </w:t>
      </w:r>
      <w:r w:rsidR="00AA638C">
        <w:rPr>
          <w:rFonts w:ascii="Times New Roman" w:hAnsi="Times New Roman"/>
          <w:color w:val="000000"/>
          <w:sz w:val="24"/>
          <w:szCs w:val="24"/>
          <w:lang w:eastAsia="pl-PL"/>
        </w:rPr>
        <w:br/>
        <w:t xml:space="preserve">na poziomie podstawowym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z tematów wybranych przez Uczestnika zgodnie </w:t>
      </w:r>
      <w:r w:rsidR="00AA638C"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z Załącznikiem nr </w:t>
      </w:r>
      <w:r w:rsidR="00E949C3">
        <w:rPr>
          <w:rFonts w:ascii="Times New Roman" w:hAnsi="Times New Roman"/>
          <w:color w:val="000000"/>
          <w:sz w:val="24"/>
          <w:szCs w:val="24"/>
          <w:lang w:eastAsia="pl-PL"/>
        </w:rPr>
        <w:t>4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:rsidR="004674F1" w:rsidRDefault="005634B9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Udział w projekcie jest bezpłatny.</w:t>
      </w:r>
    </w:p>
    <w:p w:rsidR="005634B9" w:rsidRDefault="005634B9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Celem projektu jest 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nabycie, uzupełnienie lub podwyższenie umiejętności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i kompetencji w obszarach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kompetencji cyfrowych mieszkańców 68 gmin biorących udział w projekcie w okresie do dnia 30.11.2018 r.</w:t>
      </w:r>
    </w:p>
    <w:p w:rsidR="005634B9" w:rsidRPr="004E55FC" w:rsidRDefault="005634B9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Wszystkie informacje związane z realizacją Projektu są dostępne w Biurze Projektu oraz będą umieszczane na </w:t>
      </w:r>
      <w:r w:rsidR="00247F0A">
        <w:rPr>
          <w:rFonts w:ascii="Times New Roman" w:hAnsi="Times New Roman"/>
          <w:sz w:val="24"/>
          <w:szCs w:val="24"/>
        </w:rPr>
        <w:t>Portalu projektu.</w:t>
      </w:r>
    </w:p>
    <w:p w:rsidR="005634B9" w:rsidRDefault="005634B9" w:rsidP="00805F17">
      <w:p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</w:p>
    <w:p w:rsidR="00805F17" w:rsidRDefault="00805F17" w:rsidP="00805F17">
      <w:p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</w:p>
    <w:p w:rsidR="00805F17" w:rsidRDefault="00805F17" w:rsidP="00805F17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05F17">
        <w:rPr>
          <w:rFonts w:ascii="Times New Roman" w:hAnsi="Times New Roman"/>
          <w:b/>
          <w:bCs/>
          <w:sz w:val="24"/>
          <w:szCs w:val="24"/>
        </w:rPr>
        <w:t>§ 5 Zobowiązania Uczestnika</w:t>
      </w:r>
    </w:p>
    <w:p w:rsidR="00805F17" w:rsidRDefault="00805F17" w:rsidP="00805F17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828DA" w:rsidRDefault="00805F17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Uczestnik </w:t>
      </w:r>
      <w:r w:rsidR="007828DA">
        <w:rPr>
          <w:rFonts w:ascii="Times New Roman" w:hAnsi="Times New Roman"/>
          <w:sz w:val="24"/>
          <w:szCs w:val="24"/>
        </w:rPr>
        <w:t xml:space="preserve">projektu </w:t>
      </w:r>
      <w:r>
        <w:rPr>
          <w:rFonts w:ascii="Times New Roman" w:hAnsi="Times New Roman"/>
          <w:sz w:val="24"/>
          <w:szCs w:val="24"/>
        </w:rPr>
        <w:t>zobowiązuje się do udziału w wybrany</w:t>
      </w:r>
      <w:r w:rsidR="007828DA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przez siebie </w:t>
      </w:r>
      <w:r w:rsidR="007828DA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zkoleni</w:t>
      </w:r>
      <w:r w:rsidR="007828DA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 w:rsidR="007648B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w </w:t>
      </w:r>
      <w:r w:rsidR="00D54625">
        <w:rPr>
          <w:rFonts w:ascii="Times New Roman" w:hAnsi="Times New Roman"/>
          <w:sz w:val="24"/>
          <w:szCs w:val="24"/>
        </w:rPr>
        <w:t xml:space="preserve">miejscu i </w:t>
      </w:r>
      <w:r>
        <w:rPr>
          <w:rFonts w:ascii="Times New Roman" w:hAnsi="Times New Roman"/>
          <w:sz w:val="24"/>
          <w:szCs w:val="24"/>
        </w:rPr>
        <w:t xml:space="preserve">terminie </w:t>
      </w:r>
      <w:r w:rsidR="007828DA">
        <w:rPr>
          <w:rFonts w:ascii="Times New Roman" w:hAnsi="Times New Roman"/>
          <w:sz w:val="24"/>
          <w:szCs w:val="24"/>
        </w:rPr>
        <w:t>wskazanym przez Realizatora</w:t>
      </w:r>
      <w:r w:rsidR="007648B6">
        <w:rPr>
          <w:rFonts w:ascii="Times New Roman" w:hAnsi="Times New Roman"/>
          <w:sz w:val="24"/>
          <w:szCs w:val="24"/>
        </w:rPr>
        <w:t xml:space="preserve"> projektu</w:t>
      </w:r>
      <w:r w:rsidR="007828DA">
        <w:rPr>
          <w:rFonts w:ascii="Times New Roman" w:hAnsi="Times New Roman"/>
          <w:sz w:val="24"/>
          <w:szCs w:val="24"/>
        </w:rPr>
        <w:t>.</w:t>
      </w:r>
    </w:p>
    <w:p w:rsidR="00805F17" w:rsidRDefault="007828DA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Uczestnik projektu zobowiązany jest do:</w:t>
      </w:r>
    </w:p>
    <w:p w:rsidR="007828DA" w:rsidRP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 xml:space="preserve">punktualnego udziału w </w:t>
      </w:r>
      <w:r w:rsidRPr="007828DA">
        <w:rPr>
          <w:rFonts w:ascii="Times New Roman" w:hAnsi="Times New Roman"/>
          <w:bCs/>
          <w:sz w:val="24"/>
          <w:szCs w:val="24"/>
        </w:rPr>
        <w:t>Szkoleniu</w:t>
      </w:r>
      <w:r w:rsidR="007648B6">
        <w:rPr>
          <w:rFonts w:ascii="Times New Roman" w:hAnsi="Times New Roman"/>
          <w:bCs/>
          <w:sz w:val="24"/>
          <w:szCs w:val="24"/>
        </w:rPr>
        <w:t>;</w:t>
      </w:r>
    </w:p>
    <w:p w:rsidR="007828DA" w:rsidRP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>do potwierdzania każdorazowo obecności na zajęciach własnoręcznym podpisem na liście obecności</w:t>
      </w:r>
      <w:r w:rsidR="007648B6">
        <w:rPr>
          <w:rFonts w:ascii="Times New Roman" w:hAnsi="Times New Roman"/>
          <w:sz w:val="24"/>
          <w:szCs w:val="24"/>
        </w:rPr>
        <w:t>;</w:t>
      </w:r>
    </w:p>
    <w:p w:rsidR="007828DA" w:rsidRP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>potwierdzania własnoręcznym podpisem odbioru wszelkich otrzymanych w ramach uczestnictwa w projekcie świadczeń, tj. w szczególności materiałów szkoleniowych</w:t>
      </w:r>
      <w:r w:rsidR="007648B6">
        <w:rPr>
          <w:rFonts w:ascii="Times New Roman" w:hAnsi="Times New Roman"/>
          <w:sz w:val="24"/>
          <w:szCs w:val="24"/>
        </w:rPr>
        <w:t>;</w:t>
      </w:r>
    </w:p>
    <w:p w:rsidR="007828DA" w:rsidRP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 xml:space="preserve">składania oświadczeń zawierających zgodę </w:t>
      </w:r>
      <w:r w:rsidRPr="007828DA">
        <w:rPr>
          <w:rFonts w:ascii="Times New Roman" w:hAnsi="Times New Roman"/>
          <w:bCs/>
          <w:sz w:val="24"/>
          <w:szCs w:val="24"/>
        </w:rPr>
        <w:t>Uczestni</w:t>
      </w:r>
      <w:r>
        <w:rPr>
          <w:rFonts w:ascii="Times New Roman" w:hAnsi="Times New Roman"/>
          <w:bCs/>
          <w:sz w:val="24"/>
          <w:szCs w:val="24"/>
        </w:rPr>
        <w:t>ka</w:t>
      </w:r>
      <w:r w:rsidRPr="007828DA">
        <w:rPr>
          <w:rFonts w:ascii="Times New Roman" w:hAnsi="Times New Roman"/>
          <w:bCs/>
          <w:sz w:val="24"/>
          <w:szCs w:val="24"/>
        </w:rPr>
        <w:t xml:space="preserve"> projektu</w:t>
      </w:r>
      <w:r w:rsidRPr="007828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28DA">
        <w:rPr>
          <w:rFonts w:ascii="Times New Roman" w:hAnsi="Times New Roman"/>
          <w:sz w:val="24"/>
          <w:szCs w:val="24"/>
        </w:rPr>
        <w:t xml:space="preserve">na zbieranie </w:t>
      </w:r>
      <w:r w:rsidR="007648B6">
        <w:rPr>
          <w:rFonts w:ascii="Times New Roman" w:hAnsi="Times New Roman"/>
          <w:sz w:val="24"/>
          <w:szCs w:val="24"/>
        </w:rPr>
        <w:br/>
      </w:r>
      <w:r w:rsidRPr="007828DA">
        <w:rPr>
          <w:rFonts w:ascii="Times New Roman" w:hAnsi="Times New Roman"/>
          <w:sz w:val="24"/>
          <w:szCs w:val="24"/>
        </w:rPr>
        <w:t xml:space="preserve">i przetwarzanie jej danych osobowych na potrzeby realizacji </w:t>
      </w:r>
      <w:r w:rsidRPr="007828DA">
        <w:rPr>
          <w:rFonts w:ascii="Times New Roman" w:hAnsi="Times New Roman"/>
          <w:bCs/>
          <w:sz w:val="24"/>
          <w:szCs w:val="24"/>
        </w:rPr>
        <w:t>Projektu</w:t>
      </w:r>
      <w:r w:rsidR="007648B6">
        <w:rPr>
          <w:rFonts w:ascii="Times New Roman" w:hAnsi="Times New Roman"/>
          <w:bCs/>
          <w:sz w:val="24"/>
          <w:szCs w:val="24"/>
        </w:rPr>
        <w:t>;</w:t>
      </w:r>
    </w:p>
    <w:p w:rsid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 xml:space="preserve">wypełniania oraz dostarczania dokumentów służących monitoringowi działań realizowanych w ramach </w:t>
      </w:r>
      <w:r w:rsidRPr="007828DA">
        <w:rPr>
          <w:rFonts w:ascii="Times New Roman" w:hAnsi="Times New Roman"/>
          <w:bCs/>
          <w:sz w:val="24"/>
          <w:szCs w:val="24"/>
        </w:rPr>
        <w:t>Projektu</w:t>
      </w:r>
      <w:r w:rsidRPr="007828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28DA">
        <w:rPr>
          <w:rFonts w:ascii="Times New Roman" w:hAnsi="Times New Roman"/>
          <w:sz w:val="24"/>
          <w:szCs w:val="24"/>
        </w:rPr>
        <w:t>i niezbędnych do celów jego realizacji</w:t>
      </w:r>
      <w:r w:rsidR="009E0770">
        <w:rPr>
          <w:rFonts w:ascii="Times New Roman" w:hAnsi="Times New Roman"/>
          <w:sz w:val="24"/>
          <w:szCs w:val="24"/>
        </w:rPr>
        <w:t>;</w:t>
      </w:r>
    </w:p>
    <w:p w:rsidR="009E0770" w:rsidRDefault="009E0770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ukończenia szkole</w:t>
      </w:r>
      <w:r w:rsidR="00037009">
        <w:rPr>
          <w:rFonts w:ascii="Times New Roman" w:hAnsi="Times New Roman"/>
          <w:sz w:val="24"/>
          <w:szCs w:val="24"/>
        </w:rPr>
        <w:t>nia</w:t>
      </w:r>
      <w:r>
        <w:rPr>
          <w:rFonts w:ascii="Times New Roman" w:hAnsi="Times New Roman"/>
          <w:sz w:val="24"/>
          <w:szCs w:val="24"/>
        </w:rPr>
        <w:t xml:space="preserve"> elektroniczn</w:t>
      </w:r>
      <w:r w:rsidR="00037009">
        <w:rPr>
          <w:rFonts w:ascii="Times New Roman" w:hAnsi="Times New Roman"/>
          <w:sz w:val="24"/>
          <w:szCs w:val="24"/>
        </w:rPr>
        <w:t xml:space="preserve">ego </w:t>
      </w:r>
      <w:r>
        <w:rPr>
          <w:rFonts w:ascii="Times New Roman" w:hAnsi="Times New Roman"/>
          <w:sz w:val="24"/>
          <w:szCs w:val="24"/>
        </w:rPr>
        <w:t>będąc</w:t>
      </w:r>
      <w:r w:rsidR="00037009">
        <w:rPr>
          <w:rFonts w:ascii="Times New Roman" w:hAnsi="Times New Roman"/>
          <w:sz w:val="24"/>
          <w:szCs w:val="24"/>
        </w:rPr>
        <w:t>ego</w:t>
      </w:r>
      <w:r>
        <w:rPr>
          <w:rFonts w:ascii="Times New Roman" w:hAnsi="Times New Roman"/>
          <w:sz w:val="24"/>
          <w:szCs w:val="24"/>
        </w:rPr>
        <w:t xml:space="preserve"> integralną częścią Szkolenia. </w:t>
      </w:r>
    </w:p>
    <w:p w:rsidR="007828DA" w:rsidRDefault="007828DA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>Za nieobecność na zajęciach uważa się nie pojawienie się na zajęciach lub opuszczenie istotnej części zajęć.</w:t>
      </w:r>
    </w:p>
    <w:p w:rsidR="007828DA" w:rsidRDefault="007828DA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>W przypadku nieusprawiedliwionej nieobecności Uczestnika Projektu na szkoleniu przekraczającej 20% zajęć przyjmuje się, że Uczestnik Projektu zrezygnował z dalszego udziału w Projekcie.</w:t>
      </w:r>
    </w:p>
    <w:p w:rsidR="0095404D" w:rsidRPr="0095404D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 xml:space="preserve">Warunkiem ukończenia </w:t>
      </w:r>
      <w:r w:rsidRPr="0095404D">
        <w:rPr>
          <w:rFonts w:ascii="Times New Roman" w:hAnsi="Times New Roman"/>
          <w:bCs/>
          <w:sz w:val="24"/>
          <w:szCs w:val="24"/>
        </w:rPr>
        <w:t>Szkole</w:t>
      </w:r>
      <w:r>
        <w:rPr>
          <w:rFonts w:ascii="Times New Roman" w:hAnsi="Times New Roman"/>
          <w:bCs/>
          <w:sz w:val="24"/>
          <w:szCs w:val="24"/>
        </w:rPr>
        <w:t>nia</w:t>
      </w:r>
      <w:r w:rsidRPr="009540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04D">
        <w:rPr>
          <w:rFonts w:ascii="Times New Roman" w:hAnsi="Times New Roman"/>
          <w:sz w:val="24"/>
          <w:szCs w:val="24"/>
        </w:rPr>
        <w:t xml:space="preserve">jest posiadanie przez </w:t>
      </w:r>
      <w:r w:rsidRPr="0095404D">
        <w:rPr>
          <w:rFonts w:ascii="Times New Roman" w:hAnsi="Times New Roman"/>
          <w:bCs/>
          <w:sz w:val="24"/>
          <w:szCs w:val="24"/>
        </w:rPr>
        <w:t>Uczestnika projektu</w:t>
      </w:r>
      <w:r w:rsidRPr="009540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04D">
        <w:rPr>
          <w:rFonts w:ascii="Times New Roman" w:hAnsi="Times New Roman"/>
          <w:sz w:val="24"/>
          <w:szCs w:val="24"/>
        </w:rPr>
        <w:t>min. 80% frekwencji na zajęciach</w:t>
      </w:r>
      <w:r w:rsidR="009E0770">
        <w:rPr>
          <w:rFonts w:ascii="Times New Roman" w:hAnsi="Times New Roman"/>
          <w:sz w:val="24"/>
          <w:szCs w:val="24"/>
        </w:rPr>
        <w:t xml:space="preserve"> prowadzonych metodą tradycyjną</w:t>
      </w:r>
      <w:r w:rsidRPr="0095404D">
        <w:rPr>
          <w:rFonts w:ascii="Times New Roman" w:hAnsi="Times New Roman"/>
          <w:sz w:val="24"/>
          <w:szCs w:val="24"/>
        </w:rPr>
        <w:t>, potwierdzonych na liście obecności, zgodnie z założonym harmonogramem</w:t>
      </w:r>
      <w:r w:rsidR="009E0770">
        <w:rPr>
          <w:rFonts w:ascii="Times New Roman" w:hAnsi="Times New Roman"/>
          <w:sz w:val="24"/>
          <w:szCs w:val="24"/>
        </w:rPr>
        <w:t xml:space="preserve"> oraz ukończenie </w:t>
      </w:r>
      <w:r w:rsidR="00037009">
        <w:rPr>
          <w:rFonts w:ascii="Times New Roman" w:hAnsi="Times New Roman"/>
          <w:sz w:val="24"/>
          <w:szCs w:val="24"/>
        </w:rPr>
        <w:t>szkolenia elektronicznego</w:t>
      </w:r>
      <w:r w:rsidRPr="0095404D">
        <w:rPr>
          <w:rFonts w:ascii="Times New Roman" w:hAnsi="Times New Roman"/>
          <w:sz w:val="24"/>
          <w:szCs w:val="24"/>
        </w:rPr>
        <w:t xml:space="preserve">. Za nieobecność na zajęciach uważa się każde niepojawienie się na zajęciach lub opuszczenie więcej niż 20% pojedynczego </w:t>
      </w:r>
      <w:r w:rsidRPr="0095404D">
        <w:rPr>
          <w:rFonts w:ascii="Times New Roman" w:hAnsi="Times New Roman"/>
          <w:bCs/>
          <w:sz w:val="24"/>
          <w:szCs w:val="24"/>
        </w:rPr>
        <w:t>Szkolenia.</w:t>
      </w:r>
    </w:p>
    <w:p w:rsidR="007828DA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 xml:space="preserve">W przypadku nieuzasadnionej rezygnacji z udziału w Projekcie Uczestnik Projektu zobowiązany jest do uiszczenia, w ciągu 14 dni od daty ostatniej obecności na zajęciach, opłaty stanowiącej 100% wartości wsparcia przewidzianego w projekcie na jednego </w:t>
      </w:r>
      <w:r>
        <w:rPr>
          <w:rFonts w:ascii="Times New Roman" w:hAnsi="Times New Roman"/>
          <w:sz w:val="24"/>
          <w:szCs w:val="24"/>
        </w:rPr>
        <w:t>U</w:t>
      </w:r>
      <w:r w:rsidRPr="0095404D">
        <w:rPr>
          <w:rFonts w:ascii="Times New Roman" w:hAnsi="Times New Roman"/>
          <w:sz w:val="24"/>
          <w:szCs w:val="24"/>
        </w:rPr>
        <w:t>czestnika</w:t>
      </w:r>
      <w:r>
        <w:rPr>
          <w:rFonts w:ascii="Times New Roman" w:hAnsi="Times New Roman"/>
          <w:sz w:val="24"/>
          <w:szCs w:val="24"/>
        </w:rPr>
        <w:t xml:space="preserve"> szkolenia</w:t>
      </w:r>
      <w:r w:rsidR="009E0770">
        <w:rPr>
          <w:rFonts w:ascii="Times New Roman" w:hAnsi="Times New Roman"/>
          <w:sz w:val="24"/>
          <w:szCs w:val="24"/>
        </w:rPr>
        <w:t xml:space="preserve"> tj. 365 PLN za jeden dzień szkoleniowy.</w:t>
      </w:r>
    </w:p>
    <w:p w:rsidR="00E949C3" w:rsidRDefault="00E949C3" w:rsidP="00E949C3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E949C3" w:rsidRDefault="00E949C3" w:rsidP="00E949C3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E949C3" w:rsidRDefault="00E949C3" w:rsidP="00E949C3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95404D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 xml:space="preserve">Zapłata kosztów określonych w § 5 ust. </w:t>
      </w:r>
      <w:r w:rsidR="00287583">
        <w:rPr>
          <w:rFonts w:ascii="Times New Roman" w:hAnsi="Times New Roman"/>
          <w:sz w:val="24"/>
          <w:szCs w:val="24"/>
        </w:rPr>
        <w:t>6</w:t>
      </w:r>
      <w:r w:rsidRPr="0095404D">
        <w:rPr>
          <w:rFonts w:ascii="Times New Roman" w:hAnsi="Times New Roman"/>
          <w:sz w:val="24"/>
          <w:szCs w:val="24"/>
        </w:rPr>
        <w:t xml:space="preserve">, na wniosek Uczestnika </w:t>
      </w:r>
      <w:r w:rsidR="00287583">
        <w:rPr>
          <w:rFonts w:ascii="Times New Roman" w:hAnsi="Times New Roman"/>
          <w:sz w:val="24"/>
          <w:szCs w:val="24"/>
        </w:rPr>
        <w:t xml:space="preserve">projektu </w:t>
      </w:r>
      <w:r w:rsidRPr="0095404D">
        <w:rPr>
          <w:rFonts w:ascii="Times New Roman" w:hAnsi="Times New Roman"/>
          <w:sz w:val="24"/>
          <w:szCs w:val="24"/>
        </w:rPr>
        <w:t>może zostać przez Realizatora projektu anulowana</w:t>
      </w:r>
      <w:r>
        <w:rPr>
          <w:rFonts w:ascii="Times New Roman" w:hAnsi="Times New Roman"/>
          <w:sz w:val="24"/>
          <w:szCs w:val="24"/>
        </w:rPr>
        <w:t>.</w:t>
      </w:r>
      <w:r w:rsidRPr="0095404D">
        <w:rPr>
          <w:rFonts w:ascii="Times New Roman" w:hAnsi="Times New Roman"/>
          <w:sz w:val="24"/>
          <w:szCs w:val="24"/>
        </w:rPr>
        <w:t xml:space="preserve"> Realizator projektu może obniżyć wysokość kosztów, które ma zapłacić Uczestnik. </w:t>
      </w:r>
    </w:p>
    <w:p w:rsidR="0095404D" w:rsidRPr="0095404D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>Wystąpienie i zasadność przyczyn anulowania zapłaty kosztów lub ich obniżenia Realizator projekt</w:t>
      </w:r>
      <w:r w:rsidR="00287583">
        <w:rPr>
          <w:rFonts w:ascii="Times New Roman" w:hAnsi="Times New Roman"/>
          <w:sz w:val="24"/>
          <w:szCs w:val="24"/>
        </w:rPr>
        <w:t>u</w:t>
      </w:r>
      <w:r w:rsidRPr="0095404D">
        <w:rPr>
          <w:rFonts w:ascii="Times New Roman" w:hAnsi="Times New Roman"/>
          <w:sz w:val="24"/>
          <w:szCs w:val="24"/>
        </w:rPr>
        <w:t xml:space="preserve"> rozpatruje każdorazowo indywidualnie, kierując się w szczególności założeniami określonymi w Projekcie.</w:t>
      </w:r>
    </w:p>
    <w:p w:rsidR="0095404D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>Przez uzasadnioną rezygnację rozumie się stan zdrowia uniemożliwiający uczęszczanie na zajęcia, udokumentowany odpowiednim zaświadczeniem lub wystąpienie zdarzeń losowych uniemożliwiając</w:t>
      </w:r>
      <w:r w:rsidR="00287583">
        <w:rPr>
          <w:rFonts w:ascii="Times New Roman" w:hAnsi="Times New Roman"/>
          <w:sz w:val="24"/>
          <w:szCs w:val="24"/>
        </w:rPr>
        <w:t>ych</w:t>
      </w:r>
      <w:r w:rsidRPr="0095404D">
        <w:rPr>
          <w:rFonts w:ascii="Times New Roman" w:hAnsi="Times New Roman"/>
          <w:sz w:val="24"/>
          <w:szCs w:val="24"/>
        </w:rPr>
        <w:t xml:space="preserve"> Uczestnikowi szkoleń udział w projekcie.</w:t>
      </w:r>
    </w:p>
    <w:p w:rsidR="009369A9" w:rsidRDefault="009369A9" w:rsidP="009369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9A9" w:rsidRDefault="009369A9" w:rsidP="009369A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369A9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369A9">
        <w:rPr>
          <w:rFonts w:ascii="Times New Roman" w:hAnsi="Times New Roman"/>
          <w:b/>
          <w:bCs/>
          <w:sz w:val="24"/>
          <w:szCs w:val="24"/>
        </w:rPr>
        <w:t xml:space="preserve"> Zobowiązania Realizatora projektu</w:t>
      </w:r>
    </w:p>
    <w:p w:rsidR="009369A9" w:rsidRDefault="009369A9" w:rsidP="009369A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69A9" w:rsidRDefault="009369A9" w:rsidP="00D5462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369A9">
        <w:rPr>
          <w:rFonts w:ascii="Times New Roman" w:hAnsi="Times New Roman"/>
          <w:bCs/>
          <w:sz w:val="24"/>
          <w:szCs w:val="24"/>
        </w:rPr>
        <w:t>Realizator projektu</w:t>
      </w:r>
      <w:r w:rsidRPr="009369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69A9">
        <w:rPr>
          <w:rFonts w:ascii="Times New Roman" w:hAnsi="Times New Roman"/>
          <w:sz w:val="24"/>
          <w:szCs w:val="24"/>
        </w:rPr>
        <w:t>zobowiązuj</w:t>
      </w:r>
      <w:r>
        <w:rPr>
          <w:rFonts w:ascii="Times New Roman" w:hAnsi="Times New Roman"/>
          <w:sz w:val="24"/>
          <w:szCs w:val="24"/>
        </w:rPr>
        <w:t>e</w:t>
      </w:r>
      <w:r w:rsidRPr="009369A9">
        <w:rPr>
          <w:rFonts w:ascii="Times New Roman" w:hAnsi="Times New Roman"/>
          <w:sz w:val="24"/>
          <w:szCs w:val="24"/>
        </w:rPr>
        <w:t xml:space="preserve"> się do:</w:t>
      </w:r>
    </w:p>
    <w:p w:rsidR="009369A9" w:rsidRP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9369A9" w:rsidRPr="009369A9">
        <w:rPr>
          <w:rFonts w:ascii="Times New Roman" w:hAnsi="Times New Roman"/>
          <w:sz w:val="24"/>
          <w:szCs w:val="24"/>
        </w:rPr>
        <w:t xml:space="preserve">organizowania i przeprowadzenia zaplanowanych dla </w:t>
      </w:r>
      <w:r w:rsidR="009369A9" w:rsidRPr="009369A9">
        <w:rPr>
          <w:rFonts w:ascii="Times New Roman" w:hAnsi="Times New Roman"/>
          <w:bCs/>
          <w:sz w:val="24"/>
          <w:szCs w:val="24"/>
        </w:rPr>
        <w:t>Uczestnika Projektu</w:t>
      </w:r>
      <w:r w:rsidR="009369A9">
        <w:rPr>
          <w:rFonts w:ascii="Times New Roman" w:hAnsi="Times New Roman"/>
          <w:bCs/>
          <w:sz w:val="24"/>
          <w:szCs w:val="24"/>
        </w:rPr>
        <w:t xml:space="preserve"> szkoleń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9369A9" w:rsidRP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</w:t>
      </w:r>
      <w:r w:rsidR="009369A9">
        <w:rPr>
          <w:rFonts w:ascii="Times New Roman" w:hAnsi="Times New Roman"/>
          <w:bCs/>
          <w:sz w:val="24"/>
          <w:szCs w:val="24"/>
        </w:rPr>
        <w:t>apewnienia w czasie trwania szkolenia odpowiednich pomieszczeń</w:t>
      </w:r>
      <w:r w:rsidR="00D54625">
        <w:rPr>
          <w:rFonts w:ascii="Times New Roman" w:hAnsi="Times New Roman"/>
          <w:bCs/>
          <w:sz w:val="24"/>
          <w:szCs w:val="24"/>
        </w:rPr>
        <w:t xml:space="preserve"> do </w:t>
      </w:r>
      <w:r w:rsidR="009369A9">
        <w:rPr>
          <w:rFonts w:ascii="Times New Roman" w:hAnsi="Times New Roman"/>
          <w:bCs/>
          <w:sz w:val="24"/>
          <w:szCs w:val="24"/>
        </w:rPr>
        <w:t>przeprowadzenia zajęć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9369A9" w:rsidRPr="009369A9">
        <w:rPr>
          <w:rFonts w:ascii="Times New Roman" w:hAnsi="Times New Roman"/>
          <w:sz w:val="24"/>
          <w:szCs w:val="24"/>
        </w:rPr>
        <w:t>apewnienia kadry dydaktycznej posiadającej kwalifikacje zawodowe odpowiadające rodzajowi prowadzonych zajęć szkoleniowych</w:t>
      </w:r>
      <w:r w:rsidR="00D9456B">
        <w:rPr>
          <w:rFonts w:ascii="Times New Roman" w:hAnsi="Times New Roman"/>
          <w:sz w:val="24"/>
          <w:szCs w:val="24"/>
        </w:rPr>
        <w:t>;</w:t>
      </w:r>
    </w:p>
    <w:p w:rsid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9369A9" w:rsidRPr="009369A9">
        <w:rPr>
          <w:rFonts w:ascii="Times New Roman" w:hAnsi="Times New Roman"/>
          <w:sz w:val="24"/>
          <w:szCs w:val="24"/>
        </w:rPr>
        <w:t xml:space="preserve">apewnienia materiałów szkoleniowych niezbędnych do realizacji </w:t>
      </w:r>
      <w:r w:rsidR="009369A9" w:rsidRPr="009369A9">
        <w:rPr>
          <w:rFonts w:ascii="Times New Roman" w:hAnsi="Times New Roman"/>
          <w:bCs/>
          <w:sz w:val="24"/>
          <w:szCs w:val="24"/>
        </w:rPr>
        <w:t>Szkole</w:t>
      </w:r>
      <w:r w:rsidR="00D9456B">
        <w:rPr>
          <w:rFonts w:ascii="Times New Roman" w:hAnsi="Times New Roman"/>
          <w:bCs/>
          <w:sz w:val="24"/>
          <w:szCs w:val="24"/>
        </w:rPr>
        <w:t>nia;</w:t>
      </w:r>
    </w:p>
    <w:p w:rsidR="00D9456B" w:rsidRDefault="00D9456B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zapewni</w:t>
      </w:r>
      <w:r w:rsidR="005362F5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 w:rsidR="005362F5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serwisu kawowego podczas Szkolenia;</w:t>
      </w:r>
    </w:p>
    <w:p w:rsid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9369A9" w:rsidRPr="009369A9">
        <w:rPr>
          <w:rFonts w:ascii="Times New Roman" w:hAnsi="Times New Roman"/>
          <w:sz w:val="24"/>
          <w:szCs w:val="24"/>
        </w:rPr>
        <w:t xml:space="preserve">ydania </w:t>
      </w:r>
      <w:r w:rsidR="009369A9" w:rsidRPr="009369A9">
        <w:rPr>
          <w:rFonts w:ascii="Times New Roman" w:hAnsi="Times New Roman"/>
          <w:bCs/>
          <w:sz w:val="24"/>
          <w:szCs w:val="24"/>
        </w:rPr>
        <w:t xml:space="preserve">Uczestnikowi projektu </w:t>
      </w:r>
      <w:r w:rsidR="009369A9" w:rsidRPr="009369A9">
        <w:rPr>
          <w:rFonts w:ascii="Times New Roman" w:hAnsi="Times New Roman"/>
          <w:sz w:val="24"/>
          <w:szCs w:val="24"/>
        </w:rPr>
        <w:t xml:space="preserve">zaświadczenia o ukończeniu </w:t>
      </w:r>
      <w:r w:rsidR="009369A9" w:rsidRPr="009369A9">
        <w:rPr>
          <w:rFonts w:ascii="Times New Roman" w:hAnsi="Times New Roman"/>
          <w:bCs/>
          <w:sz w:val="24"/>
          <w:szCs w:val="24"/>
        </w:rPr>
        <w:t>Szkolenia</w:t>
      </w:r>
      <w:r w:rsidR="009369A9">
        <w:rPr>
          <w:rFonts w:ascii="Times New Roman" w:hAnsi="Times New Roman"/>
          <w:bCs/>
          <w:sz w:val="24"/>
          <w:szCs w:val="24"/>
        </w:rPr>
        <w:t xml:space="preserve">, </w:t>
      </w:r>
      <w:r w:rsidR="009369A9" w:rsidRPr="009369A9">
        <w:rPr>
          <w:rFonts w:ascii="Times New Roman" w:hAnsi="Times New Roman"/>
          <w:sz w:val="24"/>
          <w:szCs w:val="24"/>
        </w:rPr>
        <w:t>po spełnieniu warunków opisanych</w:t>
      </w:r>
      <w:r w:rsidR="009369A9">
        <w:rPr>
          <w:rFonts w:ascii="Times New Roman" w:hAnsi="Times New Roman"/>
          <w:sz w:val="24"/>
          <w:szCs w:val="24"/>
        </w:rPr>
        <w:t xml:space="preserve"> w § 5</w:t>
      </w:r>
      <w:r w:rsidR="00D9456B">
        <w:rPr>
          <w:rFonts w:ascii="Times New Roman" w:hAnsi="Times New Roman"/>
          <w:sz w:val="24"/>
          <w:szCs w:val="24"/>
        </w:rPr>
        <w:t>;</w:t>
      </w:r>
    </w:p>
    <w:p w:rsid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D54625">
        <w:rPr>
          <w:rFonts w:ascii="Times New Roman" w:hAnsi="Times New Roman"/>
          <w:sz w:val="24"/>
          <w:szCs w:val="24"/>
        </w:rPr>
        <w:t>achowania poufności wszelkich danych osobowych udostępnionych przez Uczestników projektu, z zastrzeżeniem potrzeb sprawozdawczości Projektu</w:t>
      </w:r>
      <w:r w:rsidR="00D9456B">
        <w:rPr>
          <w:rFonts w:ascii="Times New Roman" w:hAnsi="Times New Roman"/>
          <w:sz w:val="24"/>
          <w:szCs w:val="24"/>
        </w:rPr>
        <w:t>;</w:t>
      </w:r>
      <w:r w:rsidR="00D54625">
        <w:rPr>
          <w:rFonts w:ascii="Times New Roman" w:hAnsi="Times New Roman"/>
          <w:sz w:val="24"/>
          <w:szCs w:val="24"/>
        </w:rPr>
        <w:t xml:space="preserve"> </w:t>
      </w:r>
    </w:p>
    <w:p w:rsidR="00D54625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D54625">
        <w:rPr>
          <w:rFonts w:ascii="Times New Roman" w:hAnsi="Times New Roman"/>
          <w:sz w:val="24"/>
          <w:szCs w:val="24"/>
        </w:rPr>
        <w:t>nformowania Uczestników projektu o zaplanowanym harmonogramie Szkoleń</w:t>
      </w:r>
      <w:r w:rsidR="00D9456B">
        <w:rPr>
          <w:rFonts w:ascii="Times New Roman" w:hAnsi="Times New Roman"/>
          <w:sz w:val="24"/>
          <w:szCs w:val="24"/>
        </w:rPr>
        <w:t>.</w:t>
      </w:r>
    </w:p>
    <w:p w:rsidR="00D54625" w:rsidRDefault="00D54625" w:rsidP="00D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4625" w:rsidRPr="00385C5C" w:rsidRDefault="00D54625" w:rsidP="00D5462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D54625">
        <w:rPr>
          <w:rFonts w:ascii="Times New Roman" w:hAnsi="Times New Roman"/>
          <w:bCs/>
          <w:sz w:val="24"/>
          <w:szCs w:val="24"/>
        </w:rPr>
        <w:t xml:space="preserve">Realizator </w:t>
      </w:r>
      <w:r>
        <w:rPr>
          <w:rFonts w:ascii="Times New Roman" w:hAnsi="Times New Roman"/>
          <w:bCs/>
          <w:sz w:val="24"/>
          <w:szCs w:val="24"/>
        </w:rPr>
        <w:t>p</w:t>
      </w:r>
      <w:r w:rsidRPr="00D54625">
        <w:rPr>
          <w:rFonts w:ascii="Times New Roman" w:hAnsi="Times New Roman"/>
          <w:bCs/>
          <w:sz w:val="24"/>
          <w:szCs w:val="24"/>
        </w:rPr>
        <w:t>rojektu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zastrzega sobie prawo do odwołania </w:t>
      </w:r>
      <w:r w:rsidRPr="00D54625">
        <w:rPr>
          <w:rFonts w:ascii="Times New Roman" w:hAnsi="Times New Roman"/>
          <w:bCs/>
          <w:sz w:val="24"/>
          <w:szCs w:val="24"/>
        </w:rPr>
        <w:t>Szkolenia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lub zmiany jego terminu lub miejsca. Między innymi powodem takiej sytuacji może być niewystarczająca </w:t>
      </w:r>
      <w:r>
        <w:rPr>
          <w:rFonts w:ascii="Times New Roman" w:hAnsi="Times New Roman"/>
          <w:sz w:val="24"/>
          <w:szCs w:val="24"/>
        </w:rPr>
        <w:t xml:space="preserve">liczba </w:t>
      </w:r>
      <w:r w:rsidRPr="00D54625">
        <w:rPr>
          <w:rFonts w:ascii="Times New Roman" w:hAnsi="Times New Roman"/>
          <w:bCs/>
          <w:sz w:val="24"/>
          <w:szCs w:val="24"/>
        </w:rPr>
        <w:t>Uczestnik</w:t>
      </w:r>
      <w:r>
        <w:rPr>
          <w:rFonts w:ascii="Times New Roman" w:hAnsi="Times New Roman"/>
          <w:bCs/>
          <w:sz w:val="24"/>
          <w:szCs w:val="24"/>
        </w:rPr>
        <w:t>ów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danego </w:t>
      </w:r>
      <w:r w:rsidRPr="00D54625">
        <w:rPr>
          <w:rFonts w:ascii="Times New Roman" w:hAnsi="Times New Roman"/>
          <w:bCs/>
          <w:sz w:val="24"/>
          <w:szCs w:val="24"/>
        </w:rPr>
        <w:t>Szkolenia</w:t>
      </w:r>
      <w:r w:rsidRPr="00D5462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Informacja o odwołaniu </w:t>
      </w:r>
      <w:r w:rsidRPr="00D54625">
        <w:rPr>
          <w:rFonts w:ascii="Times New Roman" w:hAnsi="Times New Roman"/>
          <w:bCs/>
          <w:sz w:val="24"/>
          <w:szCs w:val="24"/>
        </w:rPr>
        <w:t>Szkolenia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lub zmianie jego terminu lub miejsca zostanie przesłana mailem na adres </w:t>
      </w:r>
      <w:r w:rsidRPr="00D54625">
        <w:rPr>
          <w:rFonts w:ascii="Times New Roman" w:hAnsi="Times New Roman"/>
          <w:bCs/>
          <w:sz w:val="24"/>
          <w:szCs w:val="24"/>
        </w:rPr>
        <w:t>Uczestnik</w:t>
      </w:r>
      <w:r>
        <w:rPr>
          <w:rFonts w:ascii="Times New Roman" w:hAnsi="Times New Roman"/>
          <w:bCs/>
          <w:sz w:val="24"/>
          <w:szCs w:val="24"/>
        </w:rPr>
        <w:t>a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niezwłocznie po zaistnieniu takiej sytuacji. </w:t>
      </w:r>
      <w:r w:rsidRPr="00D54625">
        <w:rPr>
          <w:rFonts w:ascii="Times New Roman" w:hAnsi="Times New Roman"/>
          <w:bCs/>
          <w:sz w:val="24"/>
          <w:szCs w:val="24"/>
        </w:rPr>
        <w:t>Uczestnik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bCs/>
          <w:sz w:val="24"/>
          <w:szCs w:val="24"/>
        </w:rPr>
        <w:t>projektu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nie może domagać się rekompensaty za szkody, w tym utracone korzyści, wynikłe z powodu odwołania lub przesunięcia terminu lub miejsca </w:t>
      </w:r>
      <w:r w:rsidRPr="00D54625">
        <w:rPr>
          <w:rFonts w:ascii="Times New Roman" w:hAnsi="Times New Roman"/>
          <w:bCs/>
          <w:sz w:val="24"/>
          <w:szCs w:val="24"/>
        </w:rPr>
        <w:t>Szkolenia.</w:t>
      </w:r>
    </w:p>
    <w:p w:rsidR="00385C5C" w:rsidRDefault="00385C5C" w:rsidP="00385C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85C5C" w:rsidRDefault="00385C5C" w:rsidP="00385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85C5C">
        <w:rPr>
          <w:rFonts w:ascii="Times New Roman" w:hAnsi="Times New Roman"/>
          <w:b/>
          <w:bCs/>
          <w:sz w:val="24"/>
          <w:szCs w:val="24"/>
        </w:rPr>
        <w:t>§ 7 Postanowienia końcowe</w:t>
      </w:r>
    </w:p>
    <w:p w:rsidR="004E55FC" w:rsidRDefault="004E55FC" w:rsidP="004E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E55FC" w:rsidRDefault="004E55FC" w:rsidP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bCs/>
          <w:sz w:val="24"/>
          <w:szCs w:val="24"/>
        </w:rPr>
        <w:t xml:space="preserve">Realizator </w:t>
      </w:r>
      <w:r>
        <w:rPr>
          <w:rFonts w:ascii="Times New Roman" w:hAnsi="Times New Roman"/>
          <w:bCs/>
          <w:sz w:val="24"/>
          <w:szCs w:val="24"/>
        </w:rPr>
        <w:t>p</w:t>
      </w:r>
      <w:r w:rsidRPr="004E55FC">
        <w:rPr>
          <w:rFonts w:ascii="Times New Roman" w:hAnsi="Times New Roman"/>
          <w:bCs/>
          <w:sz w:val="24"/>
          <w:szCs w:val="24"/>
        </w:rPr>
        <w:t>rojektu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 xml:space="preserve">oświadcza, a </w:t>
      </w:r>
      <w:r w:rsidRPr="004E55FC">
        <w:rPr>
          <w:rFonts w:ascii="Times New Roman" w:hAnsi="Times New Roman"/>
          <w:bCs/>
          <w:sz w:val="24"/>
          <w:szCs w:val="24"/>
        </w:rPr>
        <w:t>Uczestnik projektu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 xml:space="preserve">przyjmuje do wiadomości, że </w:t>
      </w:r>
      <w:r w:rsidRPr="004E55FC">
        <w:rPr>
          <w:rFonts w:ascii="Times New Roman" w:hAnsi="Times New Roman"/>
          <w:bCs/>
          <w:sz w:val="24"/>
          <w:szCs w:val="24"/>
        </w:rPr>
        <w:t xml:space="preserve">Projekt </w:t>
      </w:r>
      <w:r>
        <w:rPr>
          <w:rFonts w:ascii="Times New Roman" w:hAnsi="Times New Roman"/>
          <w:bCs/>
          <w:sz w:val="24"/>
          <w:szCs w:val="24"/>
        </w:rPr>
        <w:t xml:space="preserve">„E-obywatel nowe umiejętności cyfrowe” </w:t>
      </w:r>
      <w:r w:rsidRPr="004E55FC">
        <w:rPr>
          <w:rFonts w:ascii="Times New Roman" w:hAnsi="Times New Roman"/>
          <w:sz w:val="24"/>
          <w:szCs w:val="24"/>
        </w:rPr>
        <w:t xml:space="preserve">jest współfinansowany przez Unię Europejską w ramach Europejskiego Funduszu </w:t>
      </w:r>
      <w:r>
        <w:rPr>
          <w:rFonts w:ascii="Times New Roman" w:hAnsi="Times New Roman"/>
          <w:sz w:val="24"/>
          <w:szCs w:val="24"/>
        </w:rPr>
        <w:t>Rozwoju Regionalnego</w:t>
      </w:r>
      <w:r w:rsidRPr="004E55FC">
        <w:rPr>
          <w:rFonts w:ascii="Times New Roman" w:hAnsi="Times New Roman"/>
          <w:sz w:val="24"/>
          <w:szCs w:val="24"/>
        </w:rPr>
        <w:t>.</w:t>
      </w:r>
    </w:p>
    <w:p w:rsidR="004E55FC" w:rsidRDefault="004E55FC" w:rsidP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bCs/>
          <w:sz w:val="24"/>
          <w:szCs w:val="24"/>
        </w:rPr>
        <w:t>Uczestnik projektu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 xml:space="preserve">oświadcza, że w momencie podpisywania niniejszej </w:t>
      </w:r>
      <w:r w:rsidRPr="004E55FC">
        <w:rPr>
          <w:rFonts w:ascii="Times New Roman" w:hAnsi="Times New Roman"/>
          <w:bCs/>
          <w:sz w:val="24"/>
          <w:szCs w:val="24"/>
        </w:rPr>
        <w:t>Umowy</w:t>
      </w:r>
      <w:r w:rsidRPr="004E55FC">
        <w:rPr>
          <w:rFonts w:ascii="Times New Roman" w:hAnsi="Times New Roman"/>
          <w:sz w:val="24"/>
          <w:szCs w:val="24"/>
        </w:rPr>
        <w:t>, jej dane podane w formularzu rekrutacyjnym są aktualne.</w:t>
      </w:r>
    </w:p>
    <w:p w:rsidR="004E55FC" w:rsidRPr="004E55FC" w:rsidRDefault="004E55FC" w:rsidP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sz w:val="24"/>
          <w:szCs w:val="24"/>
        </w:rPr>
        <w:t xml:space="preserve">Wszelkie zmiany niniejszej </w:t>
      </w:r>
      <w:r w:rsidRPr="004E55FC">
        <w:rPr>
          <w:rFonts w:ascii="Times New Roman" w:hAnsi="Times New Roman"/>
          <w:bCs/>
          <w:sz w:val="24"/>
          <w:szCs w:val="24"/>
        </w:rPr>
        <w:t>Umowy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>wymagają formy pisemnej pod rygorem nieważności</w:t>
      </w:r>
      <w:r>
        <w:rPr>
          <w:rFonts w:ascii="Times New Roman" w:hAnsi="Times New Roman"/>
          <w:sz w:val="24"/>
          <w:szCs w:val="24"/>
        </w:rPr>
        <w:t>.</w:t>
      </w: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sz w:val="24"/>
          <w:szCs w:val="24"/>
        </w:rPr>
        <w:t>We wszystkich sprawach nieuregulowanych w niniejszej umowie zastosowanie mają przepisy Kodeksu Cywilnego.</w:t>
      </w: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sz w:val="24"/>
          <w:szCs w:val="24"/>
        </w:rPr>
        <w:t xml:space="preserve">Wszelkie sprawy sporne wynikłe z niniejszej </w:t>
      </w:r>
      <w:r w:rsidRPr="004E55FC">
        <w:rPr>
          <w:rFonts w:ascii="Times New Roman" w:hAnsi="Times New Roman"/>
          <w:bCs/>
          <w:sz w:val="24"/>
          <w:szCs w:val="24"/>
        </w:rPr>
        <w:t>Umowy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>strony zobowiązują się rozstrzygnąć polubownie.</w:t>
      </w:r>
    </w:p>
    <w:p w:rsidR="00857F58" w:rsidRDefault="00857F58" w:rsidP="00857F58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857F58" w:rsidRDefault="00857F58" w:rsidP="00857F58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AA638C" w:rsidRDefault="00AA638C" w:rsidP="00AA638C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sz w:val="24"/>
          <w:szCs w:val="24"/>
        </w:rPr>
        <w:t xml:space="preserve">W przypadku braku możliwości polubownego rozstrzygnięcia sporu, właściwym do jego rozstrzygnięcia jest Sąd właściwy ze względu na siedzibę </w:t>
      </w:r>
      <w:r w:rsidRPr="004E55FC">
        <w:rPr>
          <w:rFonts w:ascii="Times New Roman" w:hAnsi="Times New Roman"/>
          <w:bCs/>
          <w:sz w:val="24"/>
          <w:szCs w:val="24"/>
        </w:rPr>
        <w:t>Realizatora projektu</w:t>
      </w:r>
      <w:r w:rsidRPr="004E55FC">
        <w:rPr>
          <w:rFonts w:ascii="Times New Roman" w:hAnsi="Times New Roman"/>
          <w:sz w:val="24"/>
          <w:szCs w:val="24"/>
        </w:rPr>
        <w:t>.</w:t>
      </w: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bCs/>
          <w:sz w:val="24"/>
          <w:szCs w:val="24"/>
        </w:rPr>
        <w:t>Umowa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>wchodzi w życie z dniem jej podpisania.</w:t>
      </w: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bCs/>
          <w:sz w:val="24"/>
          <w:szCs w:val="24"/>
        </w:rPr>
        <w:t>Umowa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>została sporządzona w dwóch jednobrzmiących egzemplarzach, po jednym dla każdej ze stron.</w:t>
      </w: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9C3" w:rsidRDefault="00E949C3" w:rsidP="00A91C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4605"/>
        <w:gridCol w:w="4605"/>
      </w:tblGrid>
      <w:tr w:rsidR="00A91C71" w:rsidRPr="008D7EB0" w:rsidTr="008D7EB0">
        <w:trPr>
          <w:jc w:val="center"/>
        </w:trPr>
        <w:tc>
          <w:tcPr>
            <w:tcW w:w="4605" w:type="dxa"/>
            <w:shd w:val="clear" w:color="auto" w:fill="auto"/>
          </w:tcPr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…….</w:t>
            </w:r>
            <w:r w:rsidRPr="00A91C7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…………………………</w:t>
            </w: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……….……………………………….</w:t>
            </w:r>
          </w:p>
        </w:tc>
        <w:tc>
          <w:tcPr>
            <w:tcW w:w="4605" w:type="dxa"/>
            <w:shd w:val="clear" w:color="auto" w:fill="auto"/>
          </w:tcPr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1C7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……………………………………………………………</w:t>
            </w: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…………….</w:t>
            </w:r>
          </w:p>
        </w:tc>
      </w:tr>
      <w:tr w:rsidR="00A91C71" w:rsidRPr="008D7EB0" w:rsidTr="008D7EB0">
        <w:trPr>
          <w:jc w:val="center"/>
        </w:trPr>
        <w:tc>
          <w:tcPr>
            <w:tcW w:w="4605" w:type="dxa"/>
            <w:shd w:val="clear" w:color="auto" w:fill="auto"/>
          </w:tcPr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Miejscowość, data i podpis Realizatora Projektu</w:t>
            </w:r>
          </w:p>
        </w:tc>
        <w:tc>
          <w:tcPr>
            <w:tcW w:w="4605" w:type="dxa"/>
            <w:shd w:val="clear" w:color="auto" w:fill="auto"/>
          </w:tcPr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Miejscowość, data i podpis Uczestnika Projektu</w:t>
            </w:r>
          </w:p>
        </w:tc>
      </w:tr>
    </w:tbl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Załączniki:</w:t>
      </w: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949C3" w:rsidRDefault="00E949C3" w:rsidP="00E949C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zgłoszeniowy Uczestnika projektu</w:t>
      </w:r>
    </w:p>
    <w:p w:rsidR="00E949C3" w:rsidRDefault="00E949C3" w:rsidP="00E949C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 Uczestnika projektu – przetwarzanie danych osobowych</w:t>
      </w:r>
    </w:p>
    <w:p w:rsidR="00E949C3" w:rsidRDefault="00E949C3" w:rsidP="00E949C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 Uczestnika projektu – przetwarzanie danych wrażliwych</w:t>
      </w:r>
    </w:p>
    <w:p w:rsidR="00A91C71" w:rsidRDefault="00A91C71" w:rsidP="00A91C7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Zgłoszenie </w:t>
      </w:r>
      <w:r w:rsidR="0046430B">
        <w:rPr>
          <w:rFonts w:ascii="Times New Roman" w:hAnsi="Times New Roman"/>
          <w:sz w:val="24"/>
          <w:szCs w:val="24"/>
        </w:rPr>
        <w:t xml:space="preserve">Uczestnika projektu </w:t>
      </w:r>
      <w:r>
        <w:rPr>
          <w:rFonts w:ascii="Times New Roman" w:hAnsi="Times New Roman"/>
          <w:sz w:val="24"/>
          <w:szCs w:val="24"/>
        </w:rPr>
        <w:t>na szkolenie</w:t>
      </w:r>
    </w:p>
    <w:p w:rsidR="00A91C71" w:rsidRDefault="00A91C71" w:rsidP="00A91C7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Lista gmin biorących udział w projekcie</w:t>
      </w:r>
    </w:p>
    <w:p w:rsidR="00A91C71" w:rsidRPr="004E55FC" w:rsidRDefault="00A91C71" w:rsidP="00A91C71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sectPr w:rsidR="00A91C71" w:rsidRPr="004E55FC" w:rsidSect="006D39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06F" w:rsidRDefault="00D1306F" w:rsidP="008338CA">
      <w:pPr>
        <w:spacing w:after="0" w:line="240" w:lineRule="auto"/>
      </w:pPr>
      <w:r>
        <w:separator/>
      </w:r>
    </w:p>
  </w:endnote>
  <w:endnote w:type="continuationSeparator" w:id="0">
    <w:p w:rsidR="00D1306F" w:rsidRDefault="00D1306F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F52" w:rsidRDefault="00CD5F5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D8" w:rsidRPr="008108D8" w:rsidRDefault="00640589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8108D8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CD5F52">
      <w:rPr>
        <w:noProof/>
        <w:sz w:val="20"/>
      </w:rPr>
      <w:t>5</w:t>
    </w:r>
    <w:r w:rsidRPr="008108D8">
      <w:rPr>
        <w:sz w:val="20"/>
      </w:rPr>
      <w:fldChar w:fldCharType="end"/>
    </w:r>
  </w:p>
  <w:p w:rsidR="008108D8" w:rsidRDefault="008108D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07" w:rsidRDefault="006D3907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6D3907" w:rsidRPr="006D3907" w:rsidRDefault="006D3907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06F" w:rsidRDefault="00D1306F" w:rsidP="008338CA">
      <w:pPr>
        <w:spacing w:after="0" w:line="240" w:lineRule="auto"/>
      </w:pPr>
      <w:r>
        <w:separator/>
      </w:r>
    </w:p>
  </w:footnote>
  <w:footnote w:type="continuationSeparator" w:id="0">
    <w:p w:rsidR="00D1306F" w:rsidRDefault="00D1306F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F52" w:rsidRDefault="00CD5F5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EC" w:rsidRDefault="00334B06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F52" w:rsidRPr="000B21B6" w:rsidRDefault="00CD5F52" w:rsidP="00CD5F52">
    <w:pPr>
      <w:tabs>
        <w:tab w:val="left" w:pos="1418"/>
      </w:tabs>
      <w:ind w:right="5104" w:hanging="714"/>
      <w:jc w:val="center"/>
    </w:pPr>
    <w:r>
      <w:rPr>
        <w:noProof/>
        <w:lang w:eastAsia="pl-PL"/>
      </w:rPr>
      <w:drawing>
        <wp:inline distT="0" distB="0" distL="0" distR="0">
          <wp:extent cx="5844540" cy="480060"/>
          <wp:effectExtent l="19050" t="0" r="3810" b="0"/>
          <wp:docPr id="3" name="Obraz 3" descr="Y:\PREZENTACJE_logo_POPC\Logo\BLACK-POPC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C200B" w:rsidRPr="007C200B" w:rsidRDefault="006D3907" w:rsidP="003A0580">
    <w:pPr>
      <w:pStyle w:val="Nagwek"/>
      <w:spacing w:before="240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 w:rsidR="00A06136"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8247C"/>
    <w:multiLevelType w:val="hybridMultilevel"/>
    <w:tmpl w:val="7F8CC3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60607"/>
    <w:multiLevelType w:val="hybridMultilevel"/>
    <w:tmpl w:val="C0146CC0"/>
    <w:lvl w:ilvl="0" w:tplc="53985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E3826"/>
    <w:multiLevelType w:val="hybridMultilevel"/>
    <w:tmpl w:val="516C037A"/>
    <w:lvl w:ilvl="0" w:tplc="BA722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46B2A"/>
    <w:multiLevelType w:val="hybridMultilevel"/>
    <w:tmpl w:val="0F7A235C"/>
    <w:lvl w:ilvl="0" w:tplc="53E022D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4717303"/>
    <w:multiLevelType w:val="hybridMultilevel"/>
    <w:tmpl w:val="2AD8F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B1709"/>
    <w:multiLevelType w:val="hybridMultilevel"/>
    <w:tmpl w:val="92AA02B0"/>
    <w:lvl w:ilvl="0" w:tplc="A3DE0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8C7CC3"/>
    <w:multiLevelType w:val="hybridMultilevel"/>
    <w:tmpl w:val="308258C6"/>
    <w:lvl w:ilvl="0" w:tplc="BA722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C09D8"/>
    <w:multiLevelType w:val="hybridMultilevel"/>
    <w:tmpl w:val="D84A1AA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6664F"/>
    <w:multiLevelType w:val="hybridMultilevel"/>
    <w:tmpl w:val="79D8F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EF2475"/>
    <w:multiLevelType w:val="hybridMultilevel"/>
    <w:tmpl w:val="88801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668A3"/>
    <w:multiLevelType w:val="hybridMultilevel"/>
    <w:tmpl w:val="2B4A32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57A53"/>
    <w:multiLevelType w:val="hybridMultilevel"/>
    <w:tmpl w:val="31B09AFC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0"/>
  </w:num>
  <w:num w:numId="7">
    <w:abstractNumId w:val="11"/>
  </w:num>
  <w:num w:numId="8">
    <w:abstractNumId w:val="5"/>
  </w:num>
  <w:num w:numId="9">
    <w:abstractNumId w:val="10"/>
  </w:num>
  <w:num w:numId="10">
    <w:abstractNumId w:val="3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37009"/>
    <w:rsid w:val="0006426A"/>
    <w:rsid w:val="000F666F"/>
    <w:rsid w:val="00122AE0"/>
    <w:rsid w:val="0015551A"/>
    <w:rsid w:val="00163C14"/>
    <w:rsid w:val="00165DF2"/>
    <w:rsid w:val="002254BE"/>
    <w:rsid w:val="00247F0A"/>
    <w:rsid w:val="00255515"/>
    <w:rsid w:val="00274A19"/>
    <w:rsid w:val="00287583"/>
    <w:rsid w:val="002F3CFA"/>
    <w:rsid w:val="0030016A"/>
    <w:rsid w:val="00334B06"/>
    <w:rsid w:val="00345DBC"/>
    <w:rsid w:val="00385C5C"/>
    <w:rsid w:val="003A0580"/>
    <w:rsid w:val="003A37D2"/>
    <w:rsid w:val="003A6B3B"/>
    <w:rsid w:val="003A7223"/>
    <w:rsid w:val="003C0205"/>
    <w:rsid w:val="003D0CDC"/>
    <w:rsid w:val="003D3B58"/>
    <w:rsid w:val="004114FB"/>
    <w:rsid w:val="00450172"/>
    <w:rsid w:val="0046430B"/>
    <w:rsid w:val="004674F1"/>
    <w:rsid w:val="00470737"/>
    <w:rsid w:val="004C7533"/>
    <w:rsid w:val="004E1C71"/>
    <w:rsid w:val="004E3D2A"/>
    <w:rsid w:val="004E55FC"/>
    <w:rsid w:val="00510A09"/>
    <w:rsid w:val="005362F5"/>
    <w:rsid w:val="005439E7"/>
    <w:rsid w:val="00553B61"/>
    <w:rsid w:val="005634B9"/>
    <w:rsid w:val="0056639C"/>
    <w:rsid w:val="00574640"/>
    <w:rsid w:val="005873DE"/>
    <w:rsid w:val="00590C40"/>
    <w:rsid w:val="005B34E6"/>
    <w:rsid w:val="00620273"/>
    <w:rsid w:val="00640589"/>
    <w:rsid w:val="00685E84"/>
    <w:rsid w:val="0069296A"/>
    <w:rsid w:val="006D3907"/>
    <w:rsid w:val="0075350F"/>
    <w:rsid w:val="007648B6"/>
    <w:rsid w:val="007828DA"/>
    <w:rsid w:val="007A021A"/>
    <w:rsid w:val="007A0B1C"/>
    <w:rsid w:val="007C200B"/>
    <w:rsid w:val="007C5685"/>
    <w:rsid w:val="007D3E88"/>
    <w:rsid w:val="007D5196"/>
    <w:rsid w:val="007D55F6"/>
    <w:rsid w:val="00805F17"/>
    <w:rsid w:val="008108D8"/>
    <w:rsid w:val="008338CA"/>
    <w:rsid w:val="00857F58"/>
    <w:rsid w:val="008C4E75"/>
    <w:rsid w:val="008C660F"/>
    <w:rsid w:val="008D0F17"/>
    <w:rsid w:val="008D27A3"/>
    <w:rsid w:val="008D7EB0"/>
    <w:rsid w:val="008F212E"/>
    <w:rsid w:val="009369A9"/>
    <w:rsid w:val="0095404D"/>
    <w:rsid w:val="009609DA"/>
    <w:rsid w:val="00964754"/>
    <w:rsid w:val="009E0770"/>
    <w:rsid w:val="00A06136"/>
    <w:rsid w:val="00A12C1A"/>
    <w:rsid w:val="00A44123"/>
    <w:rsid w:val="00A5745F"/>
    <w:rsid w:val="00A65FF8"/>
    <w:rsid w:val="00A67B01"/>
    <w:rsid w:val="00A91C71"/>
    <w:rsid w:val="00AA35BC"/>
    <w:rsid w:val="00AA46A3"/>
    <w:rsid w:val="00AA638C"/>
    <w:rsid w:val="00AB3AFE"/>
    <w:rsid w:val="00AC1C30"/>
    <w:rsid w:val="00AF36FF"/>
    <w:rsid w:val="00B4606E"/>
    <w:rsid w:val="00B91C08"/>
    <w:rsid w:val="00B92880"/>
    <w:rsid w:val="00BF6C98"/>
    <w:rsid w:val="00C64BA8"/>
    <w:rsid w:val="00C963B5"/>
    <w:rsid w:val="00CA0FF5"/>
    <w:rsid w:val="00CD109A"/>
    <w:rsid w:val="00CD5F52"/>
    <w:rsid w:val="00CF3B44"/>
    <w:rsid w:val="00D016EC"/>
    <w:rsid w:val="00D1306F"/>
    <w:rsid w:val="00D2720D"/>
    <w:rsid w:val="00D54625"/>
    <w:rsid w:val="00D81F96"/>
    <w:rsid w:val="00D9456B"/>
    <w:rsid w:val="00DC27BF"/>
    <w:rsid w:val="00DC7493"/>
    <w:rsid w:val="00DF6C4E"/>
    <w:rsid w:val="00E05D03"/>
    <w:rsid w:val="00E16FCF"/>
    <w:rsid w:val="00E20AA2"/>
    <w:rsid w:val="00E34112"/>
    <w:rsid w:val="00E949A7"/>
    <w:rsid w:val="00E949C3"/>
    <w:rsid w:val="00EE149D"/>
    <w:rsid w:val="00F01758"/>
    <w:rsid w:val="00F20226"/>
    <w:rsid w:val="00F25F4D"/>
    <w:rsid w:val="00F40E20"/>
    <w:rsid w:val="00F53AB0"/>
    <w:rsid w:val="00F6477B"/>
    <w:rsid w:val="00F96828"/>
    <w:rsid w:val="00F96877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paragraph" w:customStyle="1" w:styleId="Default">
    <w:name w:val="Default"/>
    <w:rsid w:val="002254B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53AB0"/>
    <w:pPr>
      <w:ind w:left="708"/>
    </w:pPr>
  </w:style>
  <w:style w:type="table" w:styleId="Tabela-Siatka">
    <w:name w:val="Table Grid"/>
    <w:basedOn w:val="Standardowy"/>
    <w:uiPriority w:val="59"/>
    <w:rsid w:val="00A91C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E78C6-A86E-4925-A1E5-2C1BF0DB4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FBEA80-62C3-4E73-95E1-CBE91B0E4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1</TotalTime>
  <Pages>5</Pages>
  <Words>1457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10182</CharactersWithSpaces>
  <SharedDoc>false</SharedDoc>
  <HLinks>
    <vt:vector size="6" baseType="variant">
      <vt:variant>
        <vt:i4>3932193</vt:i4>
      </vt:variant>
      <vt:variant>
        <vt:i4>0</vt:i4>
      </vt:variant>
      <vt:variant>
        <vt:i4>0</vt:i4>
      </vt:variant>
      <vt:variant>
        <vt:i4>5</vt:i4>
      </vt:variant>
      <vt:variant>
        <vt:lpwstr>http://www.obywatel.kig.pl/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3</cp:revision>
  <cp:lastPrinted>2016-03-23T09:04:00Z</cp:lastPrinted>
  <dcterms:created xsi:type="dcterms:W3CDTF">2018-03-12T06:51:00Z</dcterms:created>
  <dcterms:modified xsi:type="dcterms:W3CDTF">2018-10-01T10:28:00Z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