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FD" w:rsidRPr="00A005FD" w:rsidRDefault="00A005FD" w:rsidP="00173516">
      <w:pPr>
        <w:ind w:left="0" w:firstLine="0"/>
        <w:rPr>
          <w:rFonts w:ascii="Times New Roman" w:hAnsi="Times New Roman"/>
          <w:sz w:val="24"/>
          <w:szCs w:val="24"/>
        </w:rPr>
      </w:pPr>
    </w:p>
    <w:p w:rsidR="00173516" w:rsidRDefault="00173516" w:rsidP="00173516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3844B3">
        <w:rPr>
          <w:rFonts w:ascii="Times New Roman" w:hAnsi="Times New Roman"/>
          <w:b/>
          <w:sz w:val="24"/>
          <w:szCs w:val="24"/>
        </w:rPr>
        <w:t xml:space="preserve">Załącznik nr </w:t>
      </w:r>
      <w:r w:rsidR="00024435">
        <w:rPr>
          <w:rFonts w:ascii="Times New Roman" w:hAnsi="Times New Roman"/>
          <w:b/>
          <w:sz w:val="24"/>
          <w:szCs w:val="24"/>
        </w:rPr>
        <w:t>4</w:t>
      </w:r>
      <w:bookmarkStart w:id="0" w:name="_GoBack"/>
      <w:bookmarkEnd w:id="0"/>
    </w:p>
    <w:p w:rsidR="003844B3" w:rsidRPr="003844B3" w:rsidRDefault="003844B3" w:rsidP="00173516">
      <w:pPr>
        <w:ind w:left="0" w:firstLine="0"/>
        <w:rPr>
          <w:rFonts w:ascii="Times New Roman" w:hAnsi="Times New Roman"/>
          <w:b/>
          <w:sz w:val="24"/>
          <w:szCs w:val="24"/>
        </w:rPr>
      </w:pPr>
    </w:p>
    <w:p w:rsidR="00173516" w:rsidRPr="00A005FD" w:rsidRDefault="00173516" w:rsidP="0017351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005FD">
        <w:rPr>
          <w:rFonts w:ascii="Times New Roman" w:hAnsi="Times New Roman"/>
          <w:b/>
          <w:sz w:val="24"/>
          <w:szCs w:val="24"/>
        </w:rPr>
        <w:t>PROJEKT „E-OBYWATEL NOWE UMIEJĘTNOŚCI CYFROWE”</w:t>
      </w:r>
    </w:p>
    <w:p w:rsidR="00173516" w:rsidRPr="00A005FD" w:rsidRDefault="00173516" w:rsidP="0017351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A005FD">
        <w:rPr>
          <w:rFonts w:ascii="Times New Roman" w:hAnsi="Times New Roman"/>
          <w:b/>
          <w:sz w:val="24"/>
          <w:szCs w:val="24"/>
        </w:rPr>
        <w:t>ZGŁOSZENI</w:t>
      </w:r>
      <w:r w:rsidR="00345FDA">
        <w:rPr>
          <w:rFonts w:ascii="Times New Roman" w:hAnsi="Times New Roman"/>
          <w:b/>
          <w:sz w:val="24"/>
          <w:szCs w:val="24"/>
        </w:rPr>
        <w:t>E</w:t>
      </w:r>
      <w:r w:rsidRPr="00A005FD">
        <w:rPr>
          <w:rFonts w:ascii="Times New Roman" w:hAnsi="Times New Roman"/>
          <w:b/>
          <w:sz w:val="24"/>
          <w:szCs w:val="24"/>
        </w:rPr>
        <w:t xml:space="preserve"> NA SZKOLENIE </w:t>
      </w:r>
    </w:p>
    <w:p w:rsidR="00173516" w:rsidRPr="00A005FD" w:rsidRDefault="00173516" w:rsidP="0017351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173516" w:rsidRPr="00A005FD" w:rsidRDefault="00173516" w:rsidP="00173516">
      <w:pPr>
        <w:ind w:left="0" w:firstLine="0"/>
        <w:rPr>
          <w:rFonts w:ascii="Times New Roman" w:hAnsi="Times New Roman"/>
          <w:sz w:val="24"/>
          <w:szCs w:val="24"/>
        </w:rPr>
      </w:pPr>
      <w:r w:rsidRPr="00A005FD">
        <w:rPr>
          <w:rFonts w:ascii="Times New Roman" w:hAnsi="Times New Roman"/>
          <w:sz w:val="24"/>
          <w:szCs w:val="24"/>
        </w:rPr>
        <w:t xml:space="preserve">Ja niżej podpisana/y ……………………………………………………………, zamieszkała/y </w:t>
      </w:r>
      <w:r w:rsidRPr="00A005FD">
        <w:rPr>
          <w:rFonts w:ascii="Times New Roman" w:hAnsi="Times New Roman"/>
          <w:sz w:val="24"/>
          <w:szCs w:val="24"/>
        </w:rPr>
        <w:br/>
        <w:t xml:space="preserve">w gminie ……….…………………………………………….., zgłaszam swój udział </w:t>
      </w:r>
      <w:r w:rsidRPr="00A005FD">
        <w:rPr>
          <w:rFonts w:ascii="Times New Roman" w:hAnsi="Times New Roman"/>
          <w:sz w:val="24"/>
          <w:szCs w:val="24"/>
        </w:rPr>
        <w:br/>
        <w:t xml:space="preserve">w szkoleniu realizowanym w technologii </w:t>
      </w:r>
      <w:proofErr w:type="spellStart"/>
      <w:r w:rsidRPr="00A005FD">
        <w:rPr>
          <w:rFonts w:ascii="Times New Roman" w:hAnsi="Times New Roman"/>
          <w:sz w:val="24"/>
          <w:szCs w:val="24"/>
        </w:rPr>
        <w:t>blended</w:t>
      </w:r>
      <w:proofErr w:type="spellEnd"/>
      <w:r w:rsidRPr="00A005FD">
        <w:rPr>
          <w:rFonts w:ascii="Times New Roman" w:hAnsi="Times New Roman"/>
          <w:sz w:val="24"/>
          <w:szCs w:val="24"/>
        </w:rPr>
        <w:t xml:space="preserve"> learning w ramach projektu </w:t>
      </w:r>
      <w:r w:rsidRPr="00A005FD">
        <w:rPr>
          <w:rFonts w:ascii="Times New Roman" w:hAnsi="Times New Roman"/>
          <w:sz w:val="24"/>
          <w:szCs w:val="24"/>
        </w:rPr>
        <w:br/>
        <w:t>„E-obywatel nowe umiejętności cyfrowe” zgodnie ze specyfikacją poniżej:</w:t>
      </w:r>
    </w:p>
    <w:p w:rsidR="00173516" w:rsidRPr="00A005FD" w:rsidRDefault="00173516" w:rsidP="0017351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675"/>
        <w:gridCol w:w="5245"/>
        <w:gridCol w:w="1843"/>
        <w:gridCol w:w="1324"/>
      </w:tblGrid>
      <w:tr w:rsidR="00173516" w:rsidRPr="00A005FD" w:rsidTr="00931112">
        <w:tc>
          <w:tcPr>
            <w:tcW w:w="675" w:type="dxa"/>
          </w:tcPr>
          <w:p w:rsidR="00173516" w:rsidRPr="00A005FD" w:rsidRDefault="00173516" w:rsidP="00A005FD">
            <w:pPr>
              <w:ind w:left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5245" w:type="dxa"/>
          </w:tcPr>
          <w:p w:rsidR="00173516" w:rsidRPr="00A005FD" w:rsidRDefault="00173516" w:rsidP="00931112">
            <w:pPr>
              <w:ind w:left="34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Temat</w:t>
            </w:r>
          </w:p>
        </w:tc>
        <w:tc>
          <w:tcPr>
            <w:tcW w:w="1843" w:type="dxa"/>
          </w:tcPr>
          <w:p w:rsidR="00173516" w:rsidRPr="00A005FD" w:rsidRDefault="00173516" w:rsidP="00931112">
            <w:pPr>
              <w:spacing w:after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Liczba</w:t>
            </w:r>
          </w:p>
          <w:p w:rsidR="00173516" w:rsidRPr="00A005FD" w:rsidRDefault="00931112" w:rsidP="00931112">
            <w:pPr>
              <w:spacing w:after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</w:t>
            </w:r>
            <w:r w:rsidR="00173516" w:rsidRPr="00A005FD">
              <w:rPr>
                <w:rFonts w:ascii="Times New Roman" w:hAnsi="Times New Roman"/>
                <w:b/>
                <w:sz w:val="24"/>
                <w:szCs w:val="24"/>
              </w:rPr>
              <w:t>ni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szkoleniowych</w:t>
            </w:r>
          </w:p>
        </w:tc>
        <w:tc>
          <w:tcPr>
            <w:tcW w:w="1324" w:type="dxa"/>
          </w:tcPr>
          <w:p w:rsidR="00173516" w:rsidRPr="00A005FD" w:rsidRDefault="00173516" w:rsidP="00173516">
            <w:pPr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5FD">
              <w:rPr>
                <w:rFonts w:ascii="Times New Roman" w:hAnsi="Times New Roman"/>
                <w:b/>
                <w:sz w:val="24"/>
                <w:szCs w:val="24"/>
              </w:rPr>
              <w:t>Wybór</w:t>
            </w:r>
            <w:r w:rsidR="00A005F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tabs>
                <w:tab w:val="left" w:pos="357"/>
                <w:tab w:val="left" w:pos="41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173516" w:rsidRPr="00A005FD" w:rsidRDefault="00173516" w:rsidP="00A005F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Informatyczne wsparcie zarządzania gospodarstwem rolnym z wykorzystaniem dedykowanych usług cyfrowych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spacing w:after="100" w:afterAutospacing="1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173516" w:rsidRPr="00A005FD" w:rsidRDefault="00173516" w:rsidP="00173516">
            <w:pPr>
              <w:ind w:hanging="714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Cyfrowy nauczyciel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173516" w:rsidRPr="00A005FD" w:rsidRDefault="00173516" w:rsidP="00173516">
            <w:pPr>
              <w:ind w:hanging="714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Cyfrowy urzędnik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rPr>
          <w:trHeight w:val="1335"/>
        </w:trPr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173516" w:rsidRPr="00A005FD" w:rsidRDefault="00173516" w:rsidP="00173516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 xml:space="preserve">Wykorzystanie usług cyfrowych do zarządzania i prowadzenia firmy (e-aplikacje FK, ZUS, US, </w:t>
            </w:r>
            <w:r w:rsidR="00A005FD">
              <w:rPr>
                <w:rFonts w:ascii="Times New Roman" w:hAnsi="Times New Roman"/>
                <w:sz w:val="24"/>
                <w:szCs w:val="24"/>
              </w:rPr>
              <w:t>itp</w:t>
            </w:r>
            <w:r w:rsidRPr="00A005FD">
              <w:rPr>
                <w:rFonts w:ascii="Times New Roman" w:hAnsi="Times New Roman"/>
                <w:sz w:val="24"/>
                <w:szCs w:val="24"/>
              </w:rPr>
              <w:t>.) e-commerce (zakładanie i prowadzenie sklepu internetowego) z wykorzystaniem marketingu internetowego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173516" w:rsidRPr="00A005FD" w:rsidRDefault="00173516" w:rsidP="00A005FD">
            <w:pPr>
              <w:ind w:left="-53" w:firstLine="53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Praktyczne zastosowanie pakietu Office w pracy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173516" w:rsidRPr="00A005FD" w:rsidRDefault="00173516" w:rsidP="00025DEB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Grafika komputera z wykorzystaniem dostępnego w sieci oprogramowania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173516" w:rsidRPr="00A005FD" w:rsidRDefault="00173516" w:rsidP="00A005FD">
            <w:pPr>
              <w:ind w:left="0" w:firstLine="0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A005FD">
              <w:rPr>
                <w:rFonts w:ascii="Times New Roman" w:hAnsi="Times New Roman"/>
                <w:sz w:val="24"/>
                <w:szCs w:val="24"/>
                <w:lang w:eastAsia="pl-PL"/>
              </w:rPr>
              <w:t>e-commerce (zakładanie i prowadzenie sklepu internetowego) z wykorzystaniem marketingu internetowego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516" w:rsidRPr="00A005FD" w:rsidTr="00931112">
        <w:tc>
          <w:tcPr>
            <w:tcW w:w="675" w:type="dxa"/>
          </w:tcPr>
          <w:p w:rsidR="00173516" w:rsidRPr="00A005FD" w:rsidRDefault="00173516" w:rsidP="007B4019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A005FD" w:rsidRPr="00A005FD" w:rsidRDefault="00173516" w:rsidP="00A005FD">
            <w:p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Telepraca szansą dla osób z </w:t>
            </w:r>
            <w:r w:rsidR="00A005FD">
              <w:rPr>
                <w:rFonts w:ascii="Times New Roman" w:hAnsi="Times New Roman"/>
                <w:sz w:val="24"/>
                <w:szCs w:val="24"/>
                <w:lang w:eastAsia="pl-PL"/>
              </w:rPr>
              <w:t>n</w:t>
            </w:r>
            <w:r w:rsidRPr="00A005FD">
              <w:rPr>
                <w:rFonts w:ascii="Times New Roman" w:hAnsi="Times New Roman"/>
                <w:sz w:val="24"/>
                <w:szCs w:val="24"/>
                <w:lang w:eastAsia="pl-PL"/>
              </w:rPr>
              <w:t>iepełnosprawnościami</w:t>
            </w:r>
          </w:p>
        </w:tc>
        <w:tc>
          <w:tcPr>
            <w:tcW w:w="1843" w:type="dxa"/>
          </w:tcPr>
          <w:p w:rsidR="00173516" w:rsidRPr="00A005FD" w:rsidRDefault="00173516" w:rsidP="00A005FD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05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</w:tcPr>
          <w:p w:rsidR="00173516" w:rsidRPr="00A005FD" w:rsidRDefault="00173516" w:rsidP="00025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3516" w:rsidRPr="00A005FD" w:rsidRDefault="00A005FD" w:rsidP="00A005FD">
      <w:pPr>
        <w:ind w:left="0" w:firstLine="0"/>
        <w:jc w:val="left"/>
        <w:rPr>
          <w:rFonts w:ascii="Times New Roman" w:hAnsi="Times New Roman"/>
          <w:sz w:val="20"/>
          <w:szCs w:val="20"/>
        </w:rPr>
      </w:pPr>
      <w:r w:rsidRPr="00A005FD">
        <w:rPr>
          <w:rFonts w:ascii="Times New Roman" w:hAnsi="Times New Roman"/>
          <w:sz w:val="20"/>
          <w:szCs w:val="20"/>
        </w:rPr>
        <w:t>*Proszę potwierdzić wybór znakiem „X”</w:t>
      </w:r>
    </w:p>
    <w:p w:rsidR="00A005FD" w:rsidRDefault="00A005FD" w:rsidP="003A0580">
      <w:pPr>
        <w:jc w:val="center"/>
        <w:rPr>
          <w:rFonts w:ascii="Times New Roman" w:hAnsi="Times New Roman"/>
          <w:sz w:val="24"/>
          <w:szCs w:val="24"/>
        </w:rPr>
      </w:pPr>
    </w:p>
    <w:p w:rsidR="00F25F4D" w:rsidRPr="00A005FD" w:rsidRDefault="00A005FD" w:rsidP="00A005FD">
      <w:pPr>
        <w:ind w:left="2838" w:firstLine="7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</w:t>
      </w:r>
      <w:r w:rsidRPr="00A005FD">
        <w:rPr>
          <w:rFonts w:ascii="Times New Roman" w:hAnsi="Times New Roman"/>
          <w:sz w:val="24"/>
          <w:szCs w:val="24"/>
        </w:rPr>
        <w:t>……………………….</w:t>
      </w:r>
    </w:p>
    <w:p w:rsidR="00A005FD" w:rsidRPr="00A005FD" w:rsidRDefault="00A005FD" w:rsidP="00A66E70">
      <w:pPr>
        <w:ind w:left="2130" w:firstLine="7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005FD">
        <w:rPr>
          <w:rFonts w:ascii="Times New Roman" w:hAnsi="Times New Roman"/>
          <w:sz w:val="24"/>
          <w:szCs w:val="24"/>
        </w:rPr>
        <w:t>Data i podpis</w:t>
      </w:r>
    </w:p>
    <w:sectPr w:rsidR="00A005FD" w:rsidRPr="00A005FD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869" w:rsidRDefault="005B5869" w:rsidP="008338CA">
      <w:pPr>
        <w:spacing w:after="0" w:line="240" w:lineRule="auto"/>
      </w:pPr>
      <w:r>
        <w:separator/>
      </w:r>
    </w:p>
  </w:endnote>
  <w:endnote w:type="continuationSeparator" w:id="0">
    <w:p w:rsidR="005B5869" w:rsidRDefault="005B5869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157" w:rsidRDefault="00F8115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8B1F62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F81157">
      <w:rPr>
        <w:noProof/>
        <w:sz w:val="20"/>
      </w:rPr>
      <w:t>2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869" w:rsidRDefault="005B5869" w:rsidP="008338CA">
      <w:pPr>
        <w:spacing w:after="0" w:line="240" w:lineRule="auto"/>
      </w:pPr>
      <w:r>
        <w:separator/>
      </w:r>
    </w:p>
  </w:footnote>
  <w:footnote w:type="continuationSeparator" w:id="0">
    <w:p w:rsidR="005B5869" w:rsidRDefault="005B5869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157" w:rsidRDefault="00F8115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7B4019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F4D" w:rsidRDefault="00F81157">
    <w:pPr>
      <w:pStyle w:val="Nagwek"/>
    </w:pPr>
    <w:r w:rsidRPr="00F81157">
      <w:drawing>
        <wp:inline distT="0" distB="0" distL="0" distR="0">
          <wp:extent cx="5759450" cy="473071"/>
          <wp:effectExtent l="19050" t="0" r="0" b="0"/>
          <wp:docPr id="3" name="Obraz 6" descr="Y:\PREZENTACJE_logo_POPC\Logo\BLACK-POPC_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3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C200B" w:rsidRPr="007C200B" w:rsidRDefault="006D3907" w:rsidP="003A0580">
    <w:pPr>
      <w:pStyle w:val="Nagwek"/>
      <w:spacing w:before="240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07F15"/>
    <w:multiLevelType w:val="hybridMultilevel"/>
    <w:tmpl w:val="409293F4"/>
    <w:lvl w:ilvl="0" w:tplc="994C8B0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24435"/>
    <w:rsid w:val="0006426A"/>
    <w:rsid w:val="000F666F"/>
    <w:rsid w:val="0015551A"/>
    <w:rsid w:val="00163C14"/>
    <w:rsid w:val="00165DF2"/>
    <w:rsid w:val="00173516"/>
    <w:rsid w:val="00255515"/>
    <w:rsid w:val="00274A19"/>
    <w:rsid w:val="002F3CFA"/>
    <w:rsid w:val="0030016A"/>
    <w:rsid w:val="00345DBC"/>
    <w:rsid w:val="00345FDA"/>
    <w:rsid w:val="003844B3"/>
    <w:rsid w:val="003A0580"/>
    <w:rsid w:val="003C0205"/>
    <w:rsid w:val="003D3B58"/>
    <w:rsid w:val="004114FB"/>
    <w:rsid w:val="00470737"/>
    <w:rsid w:val="004C7533"/>
    <w:rsid w:val="004E1C71"/>
    <w:rsid w:val="004E3D2A"/>
    <w:rsid w:val="005439E7"/>
    <w:rsid w:val="00553B61"/>
    <w:rsid w:val="00574640"/>
    <w:rsid w:val="005873DE"/>
    <w:rsid w:val="00590C40"/>
    <w:rsid w:val="005B34E6"/>
    <w:rsid w:val="005B5869"/>
    <w:rsid w:val="00627287"/>
    <w:rsid w:val="0069296A"/>
    <w:rsid w:val="006D16F1"/>
    <w:rsid w:val="006D3907"/>
    <w:rsid w:val="007A0B1C"/>
    <w:rsid w:val="007B4019"/>
    <w:rsid w:val="007C200B"/>
    <w:rsid w:val="007C5685"/>
    <w:rsid w:val="007D3E88"/>
    <w:rsid w:val="007D5196"/>
    <w:rsid w:val="008108D8"/>
    <w:rsid w:val="008338CA"/>
    <w:rsid w:val="008B1F62"/>
    <w:rsid w:val="008C4E75"/>
    <w:rsid w:val="008C660F"/>
    <w:rsid w:val="008D0F17"/>
    <w:rsid w:val="00931112"/>
    <w:rsid w:val="00964754"/>
    <w:rsid w:val="00A005FD"/>
    <w:rsid w:val="00A06136"/>
    <w:rsid w:val="00A12C1A"/>
    <w:rsid w:val="00A44123"/>
    <w:rsid w:val="00A5745F"/>
    <w:rsid w:val="00A65FF8"/>
    <w:rsid w:val="00A66E70"/>
    <w:rsid w:val="00A67B01"/>
    <w:rsid w:val="00AA35BC"/>
    <w:rsid w:val="00AC1C30"/>
    <w:rsid w:val="00B91C08"/>
    <w:rsid w:val="00B92880"/>
    <w:rsid w:val="00C64BA8"/>
    <w:rsid w:val="00C963B5"/>
    <w:rsid w:val="00CD109A"/>
    <w:rsid w:val="00CF3B44"/>
    <w:rsid w:val="00D016EC"/>
    <w:rsid w:val="00D2720D"/>
    <w:rsid w:val="00DC27BF"/>
    <w:rsid w:val="00E05D03"/>
    <w:rsid w:val="00E20AA2"/>
    <w:rsid w:val="00E949A7"/>
    <w:rsid w:val="00EE149D"/>
    <w:rsid w:val="00F01758"/>
    <w:rsid w:val="00F20226"/>
    <w:rsid w:val="00F25F4D"/>
    <w:rsid w:val="00F40E20"/>
    <w:rsid w:val="00F6477B"/>
    <w:rsid w:val="00F81157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table" w:styleId="Tabela-Siatka">
    <w:name w:val="Table Grid"/>
    <w:basedOn w:val="Standardowy"/>
    <w:uiPriority w:val="39"/>
    <w:rsid w:val="001735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135BE0-B89B-4229-8010-7A67C863C7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E6D75D-2652-48F9-9FD4-AB3DE1ECD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0</TotalTime>
  <Pages>1</Pages>
  <Words>162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5</cp:revision>
  <cp:lastPrinted>2016-03-23T09:04:00Z</cp:lastPrinted>
  <dcterms:created xsi:type="dcterms:W3CDTF">2017-11-10T07:46:00Z</dcterms:created>
  <dcterms:modified xsi:type="dcterms:W3CDTF">2018-10-02T07:31:00Z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