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068" w:rsidRPr="006E5DF7" w:rsidRDefault="00715068" w:rsidP="00715068">
      <w:pPr>
        <w:ind w:left="426" w:hanging="426"/>
        <w:rPr>
          <w:rFonts w:ascii="Times New Roman" w:hAnsi="Times New Roman"/>
          <w:b/>
          <w:color w:val="0070C0"/>
          <w:sz w:val="24"/>
          <w:szCs w:val="24"/>
        </w:rPr>
      </w:pPr>
    </w:p>
    <w:p w:rsidR="00715068" w:rsidRPr="006E5DF7" w:rsidRDefault="00715068" w:rsidP="00715068">
      <w:pPr>
        <w:ind w:left="426" w:hanging="426"/>
        <w:rPr>
          <w:rFonts w:ascii="Times New Roman" w:hAnsi="Times New Roman"/>
          <w:b/>
          <w:sz w:val="24"/>
          <w:szCs w:val="24"/>
        </w:rPr>
      </w:pPr>
      <w:r w:rsidRPr="006E5DF7">
        <w:rPr>
          <w:rFonts w:ascii="Times New Roman" w:hAnsi="Times New Roman"/>
          <w:b/>
          <w:sz w:val="24"/>
          <w:szCs w:val="24"/>
        </w:rPr>
        <w:t xml:space="preserve">Załącznik nr </w:t>
      </w:r>
      <w:r w:rsidR="00CF1534">
        <w:rPr>
          <w:rFonts w:ascii="Times New Roman" w:hAnsi="Times New Roman"/>
          <w:b/>
          <w:sz w:val="24"/>
          <w:szCs w:val="24"/>
        </w:rPr>
        <w:t>5</w:t>
      </w:r>
      <w:bookmarkStart w:id="0" w:name="_GoBack"/>
      <w:bookmarkEnd w:id="0"/>
    </w:p>
    <w:tbl>
      <w:tblPr>
        <w:tblW w:w="8379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851"/>
        <w:gridCol w:w="2759"/>
        <w:gridCol w:w="2821"/>
        <w:gridCol w:w="1948"/>
      </w:tblGrid>
      <w:tr w:rsidR="00715068" w:rsidRPr="006E5DF7" w:rsidTr="00BA5EA0">
        <w:trPr>
          <w:trHeight w:val="91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tabs>
                <w:tab w:val="left" w:pos="290"/>
              </w:tabs>
              <w:jc w:val="lef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ind w:hanging="828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Województwo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ind w:hanging="828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Gmina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ind w:hanging="828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Kod gminy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Lubelskie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Nielisz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0301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Lubuskie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Bogdaniec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0401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Lubuskie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Bytom Odrzański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0402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Lubuskie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Nowogród Bobrzański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0403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Lubuskie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Tuplice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0404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Łódzkie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Gidle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0501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left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Łódzkie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Opoczno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0502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Mazowieckie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Bielsk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0601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Mazowieckie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Drobin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0602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Mazowieckie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Mała Wieś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0603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Mazowieckie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Nowy Duniów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0604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Mazowieckie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Radzanowo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0605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Mazowieckie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Rościszewo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0606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Mazowieckie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Słubice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0607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Mazowieckie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Wyszogród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0608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Czeremcha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0701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Hajnówka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0702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Juchnowiec Kościelny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0703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Kleszczele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0704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Lipsk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0705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Łomża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0706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22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Perlejewo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0707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23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Puńsk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0708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24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Siemiatycze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0709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25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Stawiski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0710</w:t>
            </w:r>
          </w:p>
        </w:tc>
      </w:tr>
      <w:tr w:rsidR="00715068" w:rsidRPr="006E5DF7" w:rsidTr="00715068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>26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Podlaskie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Suwałki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0711</w:t>
            </w:r>
          </w:p>
        </w:tc>
      </w:tr>
      <w:tr w:rsidR="00715068" w:rsidRPr="006E5DF7" w:rsidTr="00715068">
        <w:trPr>
          <w:trHeight w:val="43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27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Bobowo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0801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28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Debrzno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0802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29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Gniewino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0803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Karsin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0804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31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Kartuzy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0805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32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Kosakowo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0806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33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Lubichowo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0807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34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Przodkowo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0808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35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Pszczółki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0809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36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Skarszewy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0810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37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Skórcz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0811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38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Słupsk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0812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39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Starogard Gdański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0813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40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Sztutowo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0814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41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Wicko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0815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42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Żukowo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0816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43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Warmińsko-Mazurskie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Budry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0901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44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Warmińsko-Mazurskie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Działdowo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0902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45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Warmińsko-Mazurskie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Młynary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0903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46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Warmińsko-Mazurskie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Olecko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0904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47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Warmińsko-Mazurskie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Pozezdrze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0905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48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Warmińsko-Mazurskie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Ruciane-Nida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0906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49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Warmińsko-Mazurskie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Węgorzewo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0907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50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Będzino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1001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51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Bierzwnik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1002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52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Boleszkowice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1003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53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Czaplinek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1004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54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Człopa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1005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55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Dobra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1006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lastRenderedPageBreak/>
              <w:t>56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Kalisz Pomorski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1007</w:t>
            </w:r>
          </w:p>
        </w:tc>
      </w:tr>
      <w:tr w:rsidR="00715068" w:rsidRPr="006E5DF7" w:rsidTr="00715068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57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Kołbaskowo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1008</w:t>
            </w:r>
          </w:p>
        </w:tc>
      </w:tr>
      <w:tr w:rsidR="00715068" w:rsidRPr="006E5DF7" w:rsidTr="00715068">
        <w:trPr>
          <w:trHeight w:val="43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58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Krzęcin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1009</w:t>
            </w:r>
          </w:p>
        </w:tc>
      </w:tr>
      <w:tr w:rsidR="00715068" w:rsidRPr="006E5DF7" w:rsidTr="00715068">
        <w:trPr>
          <w:trHeight w:val="43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59</w:t>
            </w:r>
          </w:p>
        </w:tc>
        <w:tc>
          <w:tcPr>
            <w:tcW w:w="2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Łobez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1010</w:t>
            </w:r>
          </w:p>
        </w:tc>
      </w:tr>
      <w:tr w:rsidR="00715068" w:rsidRPr="006E5DF7" w:rsidTr="00715068">
        <w:trPr>
          <w:trHeight w:val="43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60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Mielno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1011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61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Ostrowice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1012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62</w:t>
            </w:r>
          </w:p>
        </w:tc>
        <w:tc>
          <w:tcPr>
            <w:tcW w:w="27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Połczyn-Zdrój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1013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63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Przelewice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1014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64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Radowo Małe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1015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65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Sianów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1016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66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Siemyśl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1017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67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Szczecinek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1018</w:t>
            </w:r>
          </w:p>
        </w:tc>
      </w:tr>
      <w:tr w:rsidR="00715068" w:rsidRPr="006E5DF7" w:rsidTr="00BA5EA0">
        <w:trPr>
          <w:trHeight w:val="435"/>
        </w:trPr>
        <w:tc>
          <w:tcPr>
            <w:tcW w:w="76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68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Zachodniopomorskie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Złocieniec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5068" w:rsidRPr="006E5DF7" w:rsidRDefault="00715068" w:rsidP="00BA5EA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6E5DF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1019</w:t>
            </w:r>
          </w:p>
        </w:tc>
      </w:tr>
    </w:tbl>
    <w:p w:rsidR="00715068" w:rsidRPr="006E5DF7" w:rsidRDefault="00715068" w:rsidP="00715068">
      <w:pPr>
        <w:rPr>
          <w:rFonts w:ascii="Times New Roman" w:hAnsi="Times New Roman"/>
          <w:sz w:val="24"/>
          <w:szCs w:val="24"/>
        </w:rPr>
      </w:pPr>
    </w:p>
    <w:p w:rsidR="00715068" w:rsidRPr="006E5DF7" w:rsidRDefault="00715068" w:rsidP="00715068">
      <w:pPr>
        <w:rPr>
          <w:rFonts w:ascii="Times New Roman" w:hAnsi="Times New Roman"/>
          <w:sz w:val="24"/>
          <w:szCs w:val="24"/>
        </w:rPr>
      </w:pPr>
    </w:p>
    <w:p w:rsidR="00F25F4D" w:rsidRPr="006E5DF7" w:rsidRDefault="00F25F4D" w:rsidP="00165DF2">
      <w:pPr>
        <w:rPr>
          <w:rFonts w:ascii="Times New Roman" w:hAnsi="Times New Roman"/>
          <w:sz w:val="24"/>
          <w:szCs w:val="24"/>
        </w:rPr>
      </w:pPr>
    </w:p>
    <w:sectPr w:rsidR="00F25F4D" w:rsidRPr="006E5DF7" w:rsidSect="006D39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18" w:right="1418" w:bottom="1418" w:left="1418" w:header="567" w:footer="28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7347" w:rsidRDefault="00237347" w:rsidP="008338CA">
      <w:pPr>
        <w:spacing w:after="0" w:line="240" w:lineRule="auto"/>
      </w:pPr>
      <w:r>
        <w:separator/>
      </w:r>
    </w:p>
  </w:endnote>
  <w:endnote w:type="continuationSeparator" w:id="0">
    <w:p w:rsidR="00237347" w:rsidRDefault="00237347" w:rsidP="0083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6AE" w:rsidRDefault="008316AE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08D8" w:rsidRPr="008108D8" w:rsidRDefault="00A26DE0">
    <w:pPr>
      <w:pStyle w:val="Stopka"/>
      <w:jc w:val="right"/>
      <w:rPr>
        <w:sz w:val="20"/>
      </w:rPr>
    </w:pPr>
    <w:r w:rsidRPr="008108D8">
      <w:rPr>
        <w:sz w:val="20"/>
      </w:rPr>
      <w:fldChar w:fldCharType="begin"/>
    </w:r>
    <w:r w:rsidR="008108D8" w:rsidRPr="008108D8">
      <w:rPr>
        <w:sz w:val="20"/>
      </w:rPr>
      <w:instrText xml:space="preserve"> PAGE   \* MERGEFORMAT </w:instrText>
    </w:r>
    <w:r w:rsidRPr="008108D8">
      <w:rPr>
        <w:sz w:val="20"/>
      </w:rPr>
      <w:fldChar w:fldCharType="separate"/>
    </w:r>
    <w:r w:rsidR="008316AE">
      <w:rPr>
        <w:noProof/>
        <w:sz w:val="20"/>
      </w:rPr>
      <w:t>3</w:t>
    </w:r>
    <w:r w:rsidRPr="008108D8">
      <w:rPr>
        <w:sz w:val="20"/>
      </w:rPr>
      <w:fldChar w:fldCharType="end"/>
    </w:r>
  </w:p>
  <w:p w:rsidR="008108D8" w:rsidRDefault="008108D8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907" w:rsidRDefault="006D3907" w:rsidP="006D3907">
    <w:pPr>
      <w:pStyle w:val="Stopka"/>
      <w:pBdr>
        <w:top w:val="single" w:sz="4" w:space="1" w:color="auto"/>
      </w:pBdr>
      <w:jc w:val="center"/>
      <w:rPr>
        <w:sz w:val="20"/>
        <w:szCs w:val="20"/>
      </w:rPr>
    </w:pPr>
  </w:p>
  <w:p w:rsidR="006D3907" w:rsidRPr="006D3907" w:rsidRDefault="006D3907" w:rsidP="006D3907">
    <w:pPr>
      <w:pStyle w:val="Stopka"/>
      <w:pBdr>
        <w:top w:val="single" w:sz="4" w:space="1" w:color="auto"/>
      </w:pBdr>
      <w:jc w:val="center"/>
      <w:rPr>
        <w:sz w:val="18"/>
        <w:szCs w:val="18"/>
      </w:rPr>
    </w:pPr>
    <w:r w:rsidRPr="006D3907">
      <w:rPr>
        <w:sz w:val="18"/>
        <w:szCs w:val="18"/>
      </w:rPr>
      <w:t>„E-OBYWATEL NOWE UMIEJETNOŚCI CYFROWE”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7347" w:rsidRDefault="00237347" w:rsidP="008338CA">
      <w:pPr>
        <w:spacing w:after="0" w:line="240" w:lineRule="auto"/>
      </w:pPr>
      <w:r>
        <w:separator/>
      </w:r>
    </w:p>
  </w:footnote>
  <w:footnote w:type="continuationSeparator" w:id="0">
    <w:p w:rsidR="00237347" w:rsidRDefault="00237347" w:rsidP="0083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16AE" w:rsidRDefault="008316A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16EC" w:rsidRDefault="00F54EAD" w:rsidP="00D016E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-269875</wp:posOffset>
          </wp:positionV>
          <wp:extent cx="1231265" cy="695325"/>
          <wp:effectExtent l="0" t="0" r="6985" b="9525"/>
          <wp:wrapSquare wrapText="bothSides"/>
          <wp:docPr id="6" name="Obraz 1" descr="logo_FE_Polska_Cyfrowa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_FE_Polska_Cyfrowa_rgb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26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-168275</wp:posOffset>
          </wp:positionV>
          <wp:extent cx="1764030" cy="571500"/>
          <wp:effectExtent l="0" t="0" r="7620" b="0"/>
          <wp:wrapSquare wrapText="bothSides"/>
          <wp:docPr id="5" name="Obraz 2" descr="UE_EFRR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UE_EFRR_rgb-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1951355</wp:posOffset>
          </wp:positionH>
          <wp:positionV relativeFrom="paragraph">
            <wp:posOffset>-306070</wp:posOffset>
          </wp:positionV>
          <wp:extent cx="1685925" cy="914400"/>
          <wp:effectExtent l="0" t="0" r="9525" b="0"/>
          <wp:wrapSquare wrapText="bothSides"/>
          <wp:docPr id="4" name="Obraz 3" descr="CPPC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PPC_A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F4D" w:rsidRDefault="008316AE">
    <w:pPr>
      <w:pStyle w:val="Nagwek"/>
    </w:pPr>
    <w:r w:rsidRPr="008316AE">
      <w:drawing>
        <wp:inline distT="0" distB="0" distL="0" distR="0">
          <wp:extent cx="5759450" cy="473071"/>
          <wp:effectExtent l="19050" t="0" r="0" b="0"/>
          <wp:docPr id="7" name="Obraz 5" descr="Y:\PREZENTACJE_logo_POPC\Logo\BLACK-POPC_U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Y:\PREZENTACJE_logo_POPC\Logo\BLACK-POPC_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730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65DF2" w:rsidRDefault="00165DF2"/>
  <w:p w:rsidR="007C200B" w:rsidRPr="007C200B" w:rsidRDefault="006D3907" w:rsidP="006D3907">
    <w:pPr>
      <w:pStyle w:val="Nagwek"/>
      <w:jc w:val="center"/>
      <w:rPr>
        <w:rFonts w:ascii="Calibri" w:hAnsi="Calibri"/>
        <w:sz w:val="18"/>
        <w:szCs w:val="18"/>
      </w:rPr>
    </w:pPr>
    <w:r>
      <w:rPr>
        <w:sz w:val="18"/>
      </w:rPr>
      <w:t xml:space="preserve">Projekt </w:t>
    </w:r>
    <w:r w:rsidRPr="00704919">
      <w:rPr>
        <w:sz w:val="18"/>
      </w:rPr>
      <w:t xml:space="preserve">jest współfinansowany przez Unię Europejską w ramach Europejskiego Funduszu </w:t>
    </w:r>
    <w:r w:rsidR="00A06136">
      <w:rPr>
        <w:sz w:val="18"/>
      </w:rPr>
      <w:t>Rozwoju Regionalnego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6386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/>
  <w:rsids>
    <w:rsidRoot w:val="00F6477B"/>
    <w:rsid w:val="000141A0"/>
    <w:rsid w:val="0006426A"/>
    <w:rsid w:val="000F666F"/>
    <w:rsid w:val="0015551A"/>
    <w:rsid w:val="00163C14"/>
    <w:rsid w:val="00165DF2"/>
    <w:rsid w:val="00237347"/>
    <w:rsid w:val="00255515"/>
    <w:rsid w:val="00274A19"/>
    <w:rsid w:val="002F3CFA"/>
    <w:rsid w:val="0030016A"/>
    <w:rsid w:val="00344178"/>
    <w:rsid w:val="00345DBC"/>
    <w:rsid w:val="003C0205"/>
    <w:rsid w:val="003D3B58"/>
    <w:rsid w:val="004114FB"/>
    <w:rsid w:val="00470737"/>
    <w:rsid w:val="004C7533"/>
    <w:rsid w:val="004E1C71"/>
    <w:rsid w:val="004E3D2A"/>
    <w:rsid w:val="005439E7"/>
    <w:rsid w:val="00553B61"/>
    <w:rsid w:val="00574640"/>
    <w:rsid w:val="005873DE"/>
    <w:rsid w:val="00590C40"/>
    <w:rsid w:val="005B34E6"/>
    <w:rsid w:val="0069296A"/>
    <w:rsid w:val="006D3907"/>
    <w:rsid w:val="006E5DF7"/>
    <w:rsid w:val="00715068"/>
    <w:rsid w:val="007A0B1C"/>
    <w:rsid w:val="007C200B"/>
    <w:rsid w:val="007C5685"/>
    <w:rsid w:val="007D3E88"/>
    <w:rsid w:val="007D5196"/>
    <w:rsid w:val="008108D8"/>
    <w:rsid w:val="008316AE"/>
    <w:rsid w:val="008338CA"/>
    <w:rsid w:val="008C4E75"/>
    <w:rsid w:val="008C660F"/>
    <w:rsid w:val="008D0F17"/>
    <w:rsid w:val="00964754"/>
    <w:rsid w:val="00A06136"/>
    <w:rsid w:val="00A12C1A"/>
    <w:rsid w:val="00A26DE0"/>
    <w:rsid w:val="00A5745F"/>
    <w:rsid w:val="00A65FF8"/>
    <w:rsid w:val="00A67B01"/>
    <w:rsid w:val="00AA35BC"/>
    <w:rsid w:val="00AC1C30"/>
    <w:rsid w:val="00B91C08"/>
    <w:rsid w:val="00B92880"/>
    <w:rsid w:val="00BA5EA0"/>
    <w:rsid w:val="00C64BA8"/>
    <w:rsid w:val="00C963B5"/>
    <w:rsid w:val="00CD109A"/>
    <w:rsid w:val="00CF1534"/>
    <w:rsid w:val="00CF3B44"/>
    <w:rsid w:val="00D016EC"/>
    <w:rsid w:val="00D2720D"/>
    <w:rsid w:val="00DC27BF"/>
    <w:rsid w:val="00E05D03"/>
    <w:rsid w:val="00E20AA2"/>
    <w:rsid w:val="00E949A7"/>
    <w:rsid w:val="00EE149D"/>
    <w:rsid w:val="00F01758"/>
    <w:rsid w:val="00F20226"/>
    <w:rsid w:val="00F25F4D"/>
    <w:rsid w:val="00F40E20"/>
    <w:rsid w:val="00F54EAD"/>
    <w:rsid w:val="00F6477B"/>
    <w:rsid w:val="00F96828"/>
    <w:rsid w:val="00F96877"/>
    <w:rsid w:val="00FE5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E5D08"/>
    <w:pPr>
      <w:spacing w:after="120" w:line="276" w:lineRule="auto"/>
      <w:ind w:left="714" w:hanging="357"/>
      <w:jc w:val="both"/>
    </w:pPr>
    <w:rPr>
      <w:rFonts w:ascii="Trebuchet MS" w:hAnsi="Trebuchet MS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949A7"/>
    <w:pPr>
      <w:keepNext/>
      <w:keepLines/>
      <w:spacing w:before="480" w:after="0"/>
      <w:ind w:left="0" w:firstLine="0"/>
      <w:jc w:val="left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49A7"/>
    <w:pPr>
      <w:keepNext/>
      <w:keepLines/>
      <w:spacing w:before="200" w:after="0"/>
      <w:ind w:left="0" w:firstLine="0"/>
      <w:jc w:val="left"/>
      <w:outlineLvl w:val="1"/>
    </w:pPr>
    <w:rPr>
      <w:rFonts w:eastAsia="Times New Roman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8338CA"/>
  </w:style>
  <w:style w:type="paragraph" w:styleId="Stopka">
    <w:name w:val="footer"/>
    <w:basedOn w:val="Normalny"/>
    <w:link w:val="StopkaZnak"/>
    <w:uiPriority w:val="99"/>
    <w:unhideWhenUsed/>
    <w:rsid w:val="008338CA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8338CA"/>
  </w:style>
  <w:style w:type="paragraph" w:styleId="Tekstdymka">
    <w:name w:val="Balloon Text"/>
    <w:basedOn w:val="Normalny"/>
    <w:link w:val="TekstdymkaZnak"/>
    <w:uiPriority w:val="99"/>
    <w:semiHidden/>
    <w:unhideWhenUsed/>
    <w:rsid w:val="008338CA"/>
    <w:pPr>
      <w:spacing w:after="0" w:line="240" w:lineRule="auto"/>
      <w:ind w:left="0" w:firstLine="0"/>
      <w:jc w:val="left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38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949A7"/>
    <w:rPr>
      <w:rFonts w:ascii="Trebuchet MS" w:eastAsia="Times New Roman" w:hAnsi="Trebuchet MS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949A7"/>
    <w:rPr>
      <w:rFonts w:ascii="Trebuchet MS" w:eastAsia="Times New Roman" w:hAnsi="Trebuchet MS" w:cs="Times New Roman"/>
      <w:b/>
      <w:bCs/>
      <w:color w:val="4F81BD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949A7"/>
    <w:pPr>
      <w:pBdr>
        <w:bottom w:val="single" w:sz="8" w:space="4" w:color="4F81BD"/>
      </w:pBdr>
      <w:spacing w:after="300" w:line="240" w:lineRule="auto"/>
      <w:ind w:left="0" w:firstLine="0"/>
      <w:contextualSpacing/>
      <w:jc w:val="left"/>
    </w:pPr>
    <w:rPr>
      <w:rFonts w:eastAsia="Times New Roman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949A7"/>
    <w:rPr>
      <w:rFonts w:ascii="Trebuchet MS" w:eastAsia="Times New Roman" w:hAnsi="Trebuchet MS" w:cs="Times New Roman"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49A7"/>
    <w:pPr>
      <w:numPr>
        <w:ilvl w:val="1"/>
      </w:numPr>
      <w:spacing w:after="200"/>
      <w:ind w:left="714" w:hanging="357"/>
      <w:jc w:val="left"/>
    </w:pPr>
    <w:rPr>
      <w:rFonts w:eastAsia="Times New Roman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949A7"/>
    <w:rPr>
      <w:rFonts w:ascii="Trebuchet MS" w:eastAsia="Times New Roman" w:hAnsi="Trebuchet MS" w:cs="Times New Roman"/>
      <w:i/>
      <w:iCs/>
      <w:color w:val="4F81BD"/>
      <w:spacing w:val="15"/>
      <w:sz w:val="24"/>
      <w:szCs w:val="24"/>
    </w:rPr>
  </w:style>
  <w:style w:type="paragraph" w:styleId="Tekstpodstawowy3">
    <w:name w:val="Body Text 3"/>
    <w:basedOn w:val="Normalny"/>
    <w:link w:val="Tekstpodstawowy3Znak"/>
    <w:semiHidden/>
    <w:unhideWhenUsed/>
    <w:rsid w:val="003C0205"/>
    <w:pPr>
      <w:spacing w:after="0" w:line="240" w:lineRule="auto"/>
      <w:ind w:left="0" w:firstLine="0"/>
      <w:jc w:val="left"/>
    </w:pPr>
    <w:rPr>
      <w:rFonts w:ascii="Garamond" w:eastAsia="Times New Roman" w:hAnsi="Garamond"/>
      <w:i/>
      <w:sz w:val="2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3C0205"/>
    <w:rPr>
      <w:rFonts w:ascii="Garamond" w:eastAsia="Times New Roman" w:hAnsi="Garamond" w:cs="Times New Roman"/>
      <w:i/>
      <w:sz w:val="28"/>
      <w:szCs w:val="20"/>
      <w:lang w:eastAsia="pl-PL"/>
    </w:rPr>
  </w:style>
  <w:style w:type="paragraph" w:styleId="Bezodstpw">
    <w:name w:val="No Spacing"/>
    <w:uiPriority w:val="1"/>
    <w:qFormat/>
    <w:rsid w:val="00FE5D08"/>
    <w:pPr>
      <w:ind w:left="714" w:hanging="357"/>
      <w:jc w:val="both"/>
    </w:pPr>
    <w:rPr>
      <w:rFonts w:ascii="Trebuchet MS" w:hAnsi="Trebuchet MS"/>
      <w:sz w:val="22"/>
      <w:szCs w:val="22"/>
      <w:lang w:eastAsia="en-US"/>
    </w:rPr>
  </w:style>
  <w:style w:type="character" w:styleId="Hipercze">
    <w:name w:val="Hyperlink"/>
    <w:uiPriority w:val="99"/>
    <w:unhideWhenUsed/>
    <w:rsid w:val="004E1C7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2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ienibor\Documents\wzory%20dokument&#243;w\Papier%20firmowy%20do%20korespondencji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7C5BC2BC0028499A87D7C3E7D77A89" ma:contentTypeVersion="0" ma:contentTypeDescription="Utwórz nowy dokument." ma:contentTypeScope="" ma:versionID="ee8b3f13d103822fd8d026a272d40a5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a4808c853e9eb948d4d7c462f60bb1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7144F8-759A-48BF-B610-0FA78657E57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5D2E01-C3FF-4175-ABC0-677E9EDB1B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CE26D9-E1BA-465C-95F1-87ADB63469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0DE76B3-2A10-483F-AE59-3C5193BB7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do korespondencji.dotx</Template>
  <TotalTime>1</TotalTime>
  <Pages>3</Pages>
  <Words>319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agienibor</dc:creator>
  <cp:keywords/>
  <cp:lastModifiedBy>mszulc</cp:lastModifiedBy>
  <cp:revision>5</cp:revision>
  <cp:lastPrinted>2016-03-23T09:04:00Z</cp:lastPrinted>
  <dcterms:created xsi:type="dcterms:W3CDTF">2017-11-10T09:10:00Z</dcterms:created>
  <dcterms:modified xsi:type="dcterms:W3CDTF">2018-10-02T07:31:00Z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0x010100357C5BC2BC0028499A87D7C3E7D77A89</vt:lpwstr>
  </property>
</Properties>
</file>